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DCA131" w14:textId="10CF1242" w:rsidR="00B259B1" w:rsidRPr="00D15F6D" w:rsidRDefault="00B259B1">
      <w:pPr>
        <w:tabs>
          <w:tab w:val="left" w:pos="0"/>
        </w:tabs>
        <w:jc w:val="center"/>
        <w:rPr>
          <w:rFonts w:ascii="Arial" w:hAnsi="Arial" w:cs="Arial"/>
          <w:sz w:val="22"/>
          <w:szCs w:val="22"/>
          <w:lang w:val="de-DE"/>
        </w:rPr>
      </w:pPr>
      <w:r w:rsidRPr="00D15F6D">
        <w:rPr>
          <w:rFonts w:ascii="Arial" w:hAnsi="Arial" w:cs="Arial"/>
          <w:b/>
          <w:bCs/>
          <w:sz w:val="28"/>
          <w:szCs w:val="28"/>
          <w:lang w:val="de-DE"/>
        </w:rPr>
        <w:t xml:space="preserve">Beitrittserklärung zum </w:t>
      </w:r>
      <w:r w:rsidR="00EE022A">
        <w:rPr>
          <w:rFonts w:ascii="Arial" w:hAnsi="Arial" w:cs="Arial"/>
          <w:b/>
          <w:bCs/>
          <w:sz w:val="28"/>
          <w:szCs w:val="28"/>
          <w:lang w:val="de-DE"/>
        </w:rPr>
        <w:t xml:space="preserve">Obst- und </w:t>
      </w:r>
      <w:r w:rsidRPr="00D15F6D">
        <w:rPr>
          <w:rFonts w:ascii="Arial" w:hAnsi="Arial" w:cs="Arial"/>
          <w:b/>
          <w:bCs/>
          <w:sz w:val="28"/>
          <w:szCs w:val="28"/>
          <w:lang w:val="de-DE"/>
        </w:rPr>
        <w:t>Gartenbauverein</w:t>
      </w:r>
    </w:p>
    <w:p w14:paraId="7F20C44A" w14:textId="77777777" w:rsidR="00B259B1" w:rsidRPr="00D15F6D" w:rsidRDefault="00B259B1">
      <w:pPr>
        <w:tabs>
          <w:tab w:val="left" w:pos="0"/>
        </w:tabs>
        <w:jc w:val="both"/>
        <w:rPr>
          <w:rFonts w:ascii="Arial" w:hAnsi="Arial" w:cs="Arial"/>
          <w:sz w:val="22"/>
          <w:szCs w:val="22"/>
          <w:lang w:val="de-DE"/>
        </w:rPr>
      </w:pPr>
    </w:p>
    <w:p w14:paraId="271755E0" w14:textId="77777777" w:rsidR="00B259B1" w:rsidRPr="00D15F6D" w:rsidRDefault="00B259B1" w:rsidP="005A05CE">
      <w:pPr>
        <w:tabs>
          <w:tab w:val="left" w:pos="0"/>
        </w:tabs>
        <w:rPr>
          <w:rFonts w:ascii="Arial" w:hAnsi="Arial" w:cs="Arial"/>
          <w:sz w:val="20"/>
          <w:szCs w:val="22"/>
          <w:lang w:val="de-DE"/>
        </w:rPr>
      </w:pPr>
      <w:r w:rsidRPr="00D15F6D">
        <w:rPr>
          <w:rFonts w:ascii="Arial" w:hAnsi="Arial" w:cs="Arial"/>
          <w:sz w:val="20"/>
          <w:szCs w:val="22"/>
          <w:lang w:val="de-DE"/>
        </w:rPr>
        <w:t xml:space="preserve">Hiermit erkläre ich meinen Beitritt zum </w:t>
      </w:r>
      <w:r w:rsidR="005A05CE" w:rsidRPr="00D15F6D">
        <w:rPr>
          <w:rFonts w:ascii="Arial" w:hAnsi="Arial" w:cs="Arial"/>
          <w:sz w:val="20"/>
          <w:szCs w:val="22"/>
          <w:lang w:val="de-DE"/>
        </w:rPr>
        <w:t>Obst- und G</w:t>
      </w:r>
      <w:r w:rsidRPr="00D15F6D">
        <w:rPr>
          <w:rFonts w:ascii="Arial" w:hAnsi="Arial" w:cs="Arial"/>
          <w:sz w:val="20"/>
          <w:szCs w:val="22"/>
          <w:lang w:val="de-DE"/>
        </w:rPr>
        <w:t xml:space="preserve">artenbauverein </w:t>
      </w:r>
      <w:r w:rsidRPr="00EE022A">
        <w:rPr>
          <w:rFonts w:ascii="Arial" w:hAnsi="Arial" w:cs="Arial"/>
          <w:color w:val="00B050"/>
          <w:sz w:val="20"/>
          <w:szCs w:val="22"/>
          <w:lang w:val="de-DE"/>
        </w:rPr>
        <w:t>..................................................</w:t>
      </w:r>
      <w:r w:rsidR="00043EBB" w:rsidRPr="00EE022A">
        <w:rPr>
          <w:rFonts w:ascii="Arial" w:hAnsi="Arial" w:cs="Arial"/>
          <w:color w:val="00B050"/>
          <w:sz w:val="20"/>
          <w:szCs w:val="22"/>
          <w:lang w:val="de-DE"/>
        </w:rPr>
        <w:t>.................</w:t>
      </w:r>
      <w:r w:rsidR="00043EBB" w:rsidRPr="00D15F6D">
        <w:rPr>
          <w:rFonts w:ascii="Arial" w:hAnsi="Arial" w:cs="Arial"/>
          <w:sz w:val="20"/>
          <w:szCs w:val="22"/>
          <w:lang w:val="de-DE"/>
        </w:rPr>
        <w:t xml:space="preserve"> </w:t>
      </w:r>
      <w:r w:rsidRPr="00D15F6D">
        <w:rPr>
          <w:rFonts w:ascii="Arial" w:hAnsi="Arial" w:cs="Arial"/>
          <w:sz w:val="20"/>
          <w:szCs w:val="22"/>
          <w:lang w:val="de-DE"/>
        </w:rPr>
        <w:t>und erkenne die Vereinssatzung sowie den festgesetzten Jahresmitgliedsbeitrag an. Mir ist bekannt, dass eine Kündigung der Schriftform bedarf und die Mitgliedschaft nur mit Ablauf eines Kalenderjahres beendet werden kann.</w:t>
      </w:r>
    </w:p>
    <w:p w14:paraId="34962F46" w14:textId="77777777" w:rsidR="00B259B1" w:rsidRPr="00D15F6D" w:rsidRDefault="00B259B1">
      <w:pPr>
        <w:tabs>
          <w:tab w:val="left" w:pos="0"/>
        </w:tabs>
        <w:jc w:val="both"/>
        <w:rPr>
          <w:rFonts w:ascii="Arial" w:hAnsi="Arial" w:cs="Arial"/>
          <w:sz w:val="20"/>
          <w:szCs w:val="22"/>
          <w:lang w:val="de-DE"/>
        </w:rPr>
      </w:pPr>
    </w:p>
    <w:p w14:paraId="00A06A1F" w14:textId="77777777" w:rsidR="00B259B1" w:rsidRPr="00D15F6D" w:rsidRDefault="00B259B1">
      <w:pPr>
        <w:tabs>
          <w:tab w:val="left" w:pos="0"/>
        </w:tabs>
        <w:ind w:left="720" w:hanging="720"/>
        <w:jc w:val="both"/>
        <w:rPr>
          <w:rFonts w:ascii="Arial" w:hAnsi="Arial" w:cs="Arial"/>
          <w:sz w:val="22"/>
          <w:szCs w:val="22"/>
          <w:lang w:val="de-DE"/>
        </w:rPr>
      </w:pPr>
      <w:r w:rsidRPr="00D15F6D">
        <w:rPr>
          <w:rFonts w:ascii="Arial" w:hAnsi="Arial" w:cs="Arial"/>
          <w:b/>
          <w:bCs/>
          <w:sz w:val="22"/>
          <w:szCs w:val="22"/>
          <w:lang w:val="de-DE"/>
        </w:rPr>
        <w:t>Persönliche Daten:</w:t>
      </w:r>
      <w:bookmarkStart w:id="0" w:name="_GoBack"/>
      <w:bookmarkEnd w:id="0"/>
    </w:p>
    <w:tbl>
      <w:tblPr>
        <w:tblW w:w="9902" w:type="dxa"/>
        <w:tblInd w:w="-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902"/>
      </w:tblGrid>
      <w:tr w:rsidR="00EE022A" w:rsidRPr="00D15F6D" w14:paraId="789BA20A" w14:textId="77777777" w:rsidTr="004C3780">
        <w:trPr>
          <w:trHeight w:val="193"/>
        </w:trPr>
        <w:tc>
          <w:tcPr>
            <w:tcW w:w="9902" w:type="dxa"/>
          </w:tcPr>
          <w:p w14:paraId="2513EB00" w14:textId="77777777" w:rsidR="007F435E" w:rsidRPr="00D15F6D" w:rsidRDefault="00B259B1" w:rsidP="007F435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92"/>
                <w:tab w:val="left" w:pos="6480"/>
              </w:tabs>
              <w:rPr>
                <w:rFonts w:ascii="Arial" w:hAnsi="Arial" w:cs="Arial"/>
                <w:sz w:val="14"/>
                <w:szCs w:val="12"/>
                <w:lang w:val="de-DE"/>
              </w:rPr>
            </w:pPr>
            <w:r w:rsidRPr="00D15F6D">
              <w:rPr>
                <w:rFonts w:ascii="Arial" w:hAnsi="Arial" w:cs="Arial"/>
                <w:sz w:val="12"/>
                <w:szCs w:val="12"/>
                <w:lang w:val="de-DE"/>
              </w:rPr>
              <w:t>Name, Vorname</w:t>
            </w:r>
            <w:r w:rsidR="007F435E" w:rsidRPr="00D15F6D">
              <w:rPr>
                <w:rFonts w:ascii="Arial" w:hAnsi="Arial" w:cs="Arial"/>
                <w:sz w:val="12"/>
                <w:szCs w:val="12"/>
                <w:lang w:val="de-DE"/>
              </w:rPr>
              <w:t>:</w:t>
            </w:r>
          </w:p>
          <w:p w14:paraId="082B1A46" w14:textId="77777777" w:rsidR="00B259B1" w:rsidRPr="00D15F6D" w:rsidRDefault="00B259B1" w:rsidP="00EE022A">
            <w:pPr>
              <w:tabs>
                <w:tab w:val="left" w:pos="0"/>
              </w:tabs>
              <w:spacing w:after="58"/>
              <w:ind w:right="-190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</w:tr>
      <w:tr w:rsidR="00EE022A" w:rsidRPr="00D15F6D" w14:paraId="07CB5F9C" w14:textId="77777777" w:rsidTr="004C3780">
        <w:trPr>
          <w:trHeight w:val="193"/>
        </w:trPr>
        <w:tc>
          <w:tcPr>
            <w:tcW w:w="9902" w:type="dxa"/>
          </w:tcPr>
          <w:p w14:paraId="05A46172" w14:textId="77777777" w:rsidR="007F435E" w:rsidRPr="00D15F6D" w:rsidRDefault="00B259B1" w:rsidP="007F435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92"/>
                <w:tab w:val="left" w:pos="6480"/>
              </w:tabs>
              <w:rPr>
                <w:rFonts w:ascii="Arial" w:hAnsi="Arial" w:cs="Arial"/>
                <w:sz w:val="14"/>
                <w:szCs w:val="12"/>
                <w:lang w:val="de-DE"/>
              </w:rPr>
            </w:pPr>
            <w:r w:rsidRPr="00D15F6D">
              <w:rPr>
                <w:rFonts w:ascii="Arial" w:hAnsi="Arial" w:cs="Arial"/>
                <w:sz w:val="12"/>
                <w:szCs w:val="12"/>
                <w:lang w:val="de-DE"/>
              </w:rPr>
              <w:t>Straße, Nr.:</w:t>
            </w:r>
            <w:r w:rsidR="007F435E" w:rsidRPr="00D15F6D">
              <w:rPr>
                <w:rFonts w:ascii="Arial" w:hAnsi="Arial" w:cs="Arial"/>
                <w:sz w:val="14"/>
                <w:szCs w:val="12"/>
                <w:lang w:val="de-DE"/>
              </w:rPr>
              <w:t xml:space="preserve"> </w:t>
            </w:r>
          </w:p>
          <w:p w14:paraId="0E3AFB67" w14:textId="77777777" w:rsidR="00B259B1" w:rsidRPr="00D15F6D" w:rsidRDefault="00B259B1">
            <w:pPr>
              <w:tabs>
                <w:tab w:val="left" w:pos="0"/>
              </w:tabs>
              <w:spacing w:after="58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</w:tr>
      <w:tr w:rsidR="00EE022A" w:rsidRPr="00D15F6D" w14:paraId="6C6D122D" w14:textId="77777777" w:rsidTr="004C3780">
        <w:trPr>
          <w:trHeight w:val="193"/>
        </w:trPr>
        <w:tc>
          <w:tcPr>
            <w:tcW w:w="9902" w:type="dxa"/>
          </w:tcPr>
          <w:p w14:paraId="201F9833" w14:textId="77777777" w:rsidR="007F435E" w:rsidRPr="00D15F6D" w:rsidRDefault="00B259B1" w:rsidP="007F435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92"/>
                <w:tab w:val="left" w:pos="6480"/>
              </w:tabs>
              <w:rPr>
                <w:rFonts w:ascii="Arial" w:hAnsi="Arial" w:cs="Arial"/>
                <w:sz w:val="14"/>
                <w:szCs w:val="12"/>
                <w:lang w:val="de-DE"/>
              </w:rPr>
            </w:pPr>
            <w:r w:rsidRPr="00D15F6D">
              <w:rPr>
                <w:rFonts w:ascii="Arial" w:hAnsi="Arial" w:cs="Arial"/>
                <w:sz w:val="12"/>
                <w:szCs w:val="12"/>
                <w:lang w:val="de-DE"/>
              </w:rPr>
              <w:t>PLZ, Ort:</w:t>
            </w:r>
            <w:r w:rsidR="007F435E" w:rsidRPr="00D15F6D">
              <w:rPr>
                <w:rFonts w:ascii="Arial" w:hAnsi="Arial" w:cs="Arial"/>
                <w:sz w:val="14"/>
                <w:szCs w:val="12"/>
                <w:lang w:val="de-DE"/>
              </w:rPr>
              <w:t xml:space="preserve"> </w:t>
            </w:r>
          </w:p>
          <w:p w14:paraId="771E9CAA" w14:textId="77777777" w:rsidR="00B259B1" w:rsidRPr="00D15F6D" w:rsidRDefault="00B259B1">
            <w:pPr>
              <w:tabs>
                <w:tab w:val="left" w:pos="0"/>
              </w:tabs>
              <w:spacing w:after="58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</w:tr>
      <w:tr w:rsidR="00EE022A" w:rsidRPr="00D15F6D" w14:paraId="134FBDA4" w14:textId="77777777" w:rsidTr="004C3780">
        <w:trPr>
          <w:trHeight w:val="193"/>
        </w:trPr>
        <w:tc>
          <w:tcPr>
            <w:tcW w:w="9902" w:type="dxa"/>
          </w:tcPr>
          <w:p w14:paraId="2F5F4242" w14:textId="77777777" w:rsidR="007F435E" w:rsidRPr="00D15F6D" w:rsidRDefault="00B259B1" w:rsidP="007F435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92"/>
                <w:tab w:val="left" w:pos="6480"/>
              </w:tabs>
              <w:rPr>
                <w:rFonts w:ascii="Arial" w:hAnsi="Arial" w:cs="Arial"/>
                <w:sz w:val="14"/>
                <w:szCs w:val="12"/>
                <w:lang w:val="de-DE"/>
              </w:rPr>
            </w:pPr>
            <w:r w:rsidRPr="00D15F6D">
              <w:rPr>
                <w:rFonts w:ascii="Arial" w:hAnsi="Arial" w:cs="Arial"/>
                <w:sz w:val="12"/>
                <w:szCs w:val="12"/>
                <w:lang w:val="de-DE"/>
              </w:rPr>
              <w:t>Geburtsdatum:</w:t>
            </w:r>
            <w:r w:rsidR="007F435E" w:rsidRPr="00D15F6D">
              <w:rPr>
                <w:rFonts w:ascii="Arial" w:hAnsi="Arial" w:cs="Arial"/>
                <w:sz w:val="14"/>
                <w:szCs w:val="12"/>
                <w:lang w:val="de-DE"/>
              </w:rPr>
              <w:t xml:space="preserve"> </w:t>
            </w:r>
          </w:p>
          <w:p w14:paraId="747DA5D4" w14:textId="77777777" w:rsidR="00B259B1" w:rsidRPr="00D15F6D" w:rsidRDefault="00B259B1">
            <w:pPr>
              <w:tabs>
                <w:tab w:val="left" w:pos="0"/>
              </w:tabs>
              <w:spacing w:after="58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</w:tr>
      <w:tr w:rsidR="00EE022A" w:rsidRPr="00D15F6D" w14:paraId="704F62B2" w14:textId="77777777" w:rsidTr="004C3780">
        <w:trPr>
          <w:trHeight w:val="193"/>
        </w:trPr>
        <w:tc>
          <w:tcPr>
            <w:tcW w:w="9902" w:type="dxa"/>
          </w:tcPr>
          <w:p w14:paraId="752AE75C" w14:textId="77777777" w:rsidR="007F435E" w:rsidRPr="00D15F6D" w:rsidRDefault="00B259B1" w:rsidP="007F435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92"/>
                <w:tab w:val="left" w:pos="6480"/>
              </w:tabs>
              <w:rPr>
                <w:rFonts w:ascii="Arial" w:hAnsi="Arial" w:cs="Arial"/>
                <w:sz w:val="14"/>
                <w:szCs w:val="12"/>
                <w:lang w:val="de-DE"/>
              </w:rPr>
            </w:pPr>
            <w:r w:rsidRPr="00D15F6D">
              <w:rPr>
                <w:rFonts w:ascii="Arial" w:hAnsi="Arial" w:cs="Arial"/>
                <w:sz w:val="12"/>
                <w:szCs w:val="12"/>
                <w:lang w:val="de-DE"/>
              </w:rPr>
              <w:t>Telefon:</w:t>
            </w:r>
            <w:r w:rsidR="007F435E" w:rsidRPr="00D15F6D">
              <w:rPr>
                <w:rFonts w:ascii="Arial" w:hAnsi="Arial" w:cs="Arial"/>
                <w:sz w:val="14"/>
                <w:szCs w:val="12"/>
                <w:lang w:val="de-DE"/>
              </w:rPr>
              <w:t xml:space="preserve"> </w:t>
            </w:r>
          </w:p>
          <w:p w14:paraId="09FAA9C3" w14:textId="77777777" w:rsidR="00B259B1" w:rsidRPr="00D15F6D" w:rsidRDefault="00B259B1">
            <w:pPr>
              <w:tabs>
                <w:tab w:val="left" w:pos="0"/>
              </w:tabs>
              <w:spacing w:after="58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</w:tr>
      <w:tr w:rsidR="00EE022A" w:rsidRPr="00D15F6D" w14:paraId="4E3288F7" w14:textId="77777777" w:rsidTr="004C3780">
        <w:trPr>
          <w:trHeight w:val="193"/>
        </w:trPr>
        <w:tc>
          <w:tcPr>
            <w:tcW w:w="9902" w:type="dxa"/>
          </w:tcPr>
          <w:p w14:paraId="308A4418" w14:textId="77777777" w:rsidR="007F435E" w:rsidRPr="00D15F6D" w:rsidRDefault="00944419" w:rsidP="007F435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92"/>
                <w:tab w:val="left" w:pos="6480"/>
              </w:tabs>
              <w:rPr>
                <w:rFonts w:ascii="Arial" w:hAnsi="Arial" w:cs="Arial"/>
                <w:sz w:val="14"/>
                <w:szCs w:val="12"/>
                <w:lang w:val="de-DE"/>
              </w:rPr>
            </w:pPr>
            <w:r w:rsidRPr="00D15F6D">
              <w:rPr>
                <w:rFonts w:ascii="Arial" w:hAnsi="Arial" w:cs="Arial"/>
                <w:sz w:val="12"/>
                <w:szCs w:val="12"/>
                <w:lang w:val="de-DE"/>
              </w:rPr>
              <w:t>E-Mail:</w:t>
            </w:r>
            <w:r w:rsidR="007F435E" w:rsidRPr="00D15F6D">
              <w:rPr>
                <w:rFonts w:ascii="Arial" w:hAnsi="Arial" w:cs="Arial"/>
                <w:sz w:val="14"/>
                <w:szCs w:val="12"/>
                <w:lang w:val="de-DE"/>
              </w:rPr>
              <w:t xml:space="preserve"> </w:t>
            </w:r>
          </w:p>
          <w:p w14:paraId="43632941" w14:textId="77777777" w:rsidR="00B259B1" w:rsidRPr="00D15F6D" w:rsidRDefault="00B259B1">
            <w:pPr>
              <w:tabs>
                <w:tab w:val="center" w:pos="1500"/>
                <w:tab w:val="center" w:pos="2634"/>
                <w:tab w:val="center" w:pos="3711"/>
                <w:tab w:val="center" w:pos="4789"/>
                <w:tab w:val="center" w:pos="5979"/>
                <w:tab w:val="center" w:pos="7113"/>
                <w:tab w:val="center" w:pos="8416"/>
                <w:tab w:val="left" w:pos="9360"/>
              </w:tabs>
              <w:spacing w:after="58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</w:tr>
    </w:tbl>
    <w:p w14:paraId="36B2891C" w14:textId="77777777" w:rsidR="00546A41" w:rsidRPr="00D15F6D" w:rsidRDefault="00546A41" w:rsidP="00546A41">
      <w:pPr>
        <w:tabs>
          <w:tab w:val="left" w:pos="0"/>
          <w:tab w:val="left" w:pos="720"/>
          <w:tab w:val="left" w:pos="1563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042"/>
          <w:tab w:val="left" w:pos="6439"/>
          <w:tab w:val="left" w:pos="7920"/>
        </w:tabs>
        <w:jc w:val="both"/>
        <w:rPr>
          <w:rFonts w:ascii="Arial" w:hAnsi="Arial" w:cs="Arial"/>
          <w:sz w:val="22"/>
          <w:szCs w:val="22"/>
          <w:lang w:val="de-DE"/>
        </w:rPr>
      </w:pPr>
    </w:p>
    <w:p w14:paraId="54C08C02" w14:textId="2F1E9A5C" w:rsidR="00D63E69" w:rsidRPr="00D15F6D" w:rsidRDefault="00252412" w:rsidP="00546A41">
      <w:pPr>
        <w:tabs>
          <w:tab w:val="left" w:pos="0"/>
          <w:tab w:val="left" w:pos="720"/>
          <w:tab w:val="left" w:pos="1563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042"/>
          <w:tab w:val="left" w:pos="6439"/>
          <w:tab w:val="left" w:pos="7920"/>
        </w:tabs>
        <w:jc w:val="both"/>
        <w:rPr>
          <w:rFonts w:ascii="Arial" w:hAnsi="Arial" w:cs="Arial"/>
          <w:sz w:val="22"/>
          <w:szCs w:val="22"/>
          <w:lang w:val="de-DE"/>
        </w:rPr>
      </w:pPr>
      <w:r w:rsidRPr="00D15F6D">
        <w:rPr>
          <w:rFonts w:ascii="Arial" w:hAnsi="Arial" w:cs="Arial"/>
          <w:sz w:val="22"/>
          <w:szCs w:val="22"/>
          <w:lang w:val="de-DE"/>
        </w:rPr>
        <w:t>_______________</w:t>
      </w:r>
      <w:r w:rsidRPr="00D15F6D">
        <w:rPr>
          <w:rFonts w:ascii="Arial" w:hAnsi="Arial" w:cs="Arial"/>
          <w:sz w:val="22"/>
          <w:szCs w:val="22"/>
          <w:lang w:val="de-DE"/>
        </w:rPr>
        <w:tab/>
        <w:t>_______</w:t>
      </w:r>
      <w:r w:rsidR="00D15F6D">
        <w:rPr>
          <w:rFonts w:ascii="Arial" w:hAnsi="Arial" w:cs="Arial"/>
          <w:sz w:val="22"/>
          <w:szCs w:val="22"/>
          <w:lang w:val="de-DE"/>
        </w:rPr>
        <w:t>________</w:t>
      </w:r>
      <w:r w:rsidRPr="00D15F6D">
        <w:rPr>
          <w:rFonts w:ascii="Arial" w:hAnsi="Arial" w:cs="Arial"/>
          <w:sz w:val="22"/>
          <w:szCs w:val="22"/>
          <w:lang w:val="de-DE"/>
        </w:rPr>
        <w:tab/>
        <w:t>_______</w:t>
      </w:r>
      <w:r w:rsidR="00CB0DD2" w:rsidRPr="00D15F6D">
        <w:rPr>
          <w:rFonts w:ascii="Arial" w:hAnsi="Arial" w:cs="Arial"/>
          <w:sz w:val="22"/>
          <w:szCs w:val="22"/>
          <w:lang w:val="de-DE"/>
        </w:rPr>
        <w:t>__________________________</w:t>
      </w:r>
      <w:r w:rsidRPr="00D15F6D">
        <w:rPr>
          <w:rFonts w:ascii="Arial" w:hAnsi="Arial" w:cs="Arial"/>
          <w:sz w:val="22"/>
          <w:szCs w:val="22"/>
          <w:lang w:val="de-DE"/>
        </w:rPr>
        <w:t>________</w:t>
      </w:r>
    </w:p>
    <w:p w14:paraId="0BF16581" w14:textId="637B6AD9" w:rsidR="00D63E69" w:rsidRPr="00D15F6D" w:rsidRDefault="00252412" w:rsidP="00CB0DD2">
      <w:pPr>
        <w:tabs>
          <w:tab w:val="left" w:pos="0"/>
          <w:tab w:val="left" w:pos="720"/>
          <w:tab w:val="left" w:pos="1563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042"/>
          <w:tab w:val="left" w:pos="6439"/>
          <w:tab w:val="left" w:pos="7920"/>
        </w:tabs>
        <w:rPr>
          <w:rFonts w:ascii="Arial" w:hAnsi="Arial" w:cs="Arial"/>
          <w:sz w:val="15"/>
          <w:szCs w:val="15"/>
          <w:lang w:val="de-DE"/>
        </w:rPr>
      </w:pPr>
      <w:r w:rsidRPr="00D15F6D">
        <w:rPr>
          <w:rFonts w:ascii="Arial" w:hAnsi="Arial" w:cs="Arial"/>
          <w:sz w:val="22"/>
          <w:szCs w:val="22"/>
          <w:lang w:val="de-DE"/>
        </w:rPr>
        <w:t>Ort, Datum</w:t>
      </w:r>
      <w:r w:rsidRPr="00D15F6D">
        <w:rPr>
          <w:rFonts w:ascii="Arial" w:hAnsi="Arial" w:cs="Arial"/>
          <w:sz w:val="22"/>
          <w:szCs w:val="22"/>
          <w:lang w:val="de-DE"/>
        </w:rPr>
        <w:tab/>
      </w:r>
      <w:r w:rsidR="00D15F6D">
        <w:rPr>
          <w:rFonts w:ascii="Arial" w:hAnsi="Arial" w:cs="Arial"/>
          <w:sz w:val="22"/>
          <w:szCs w:val="22"/>
          <w:lang w:val="de-DE"/>
        </w:rPr>
        <w:tab/>
        <w:t>Unterschrift</w:t>
      </w:r>
      <w:r w:rsidR="00D15F6D">
        <w:rPr>
          <w:rFonts w:ascii="Arial" w:hAnsi="Arial" w:cs="Arial"/>
          <w:sz w:val="22"/>
          <w:szCs w:val="22"/>
          <w:lang w:val="de-DE"/>
        </w:rPr>
        <w:tab/>
      </w:r>
      <w:r w:rsidRPr="00D15F6D">
        <w:rPr>
          <w:rFonts w:ascii="Arial" w:hAnsi="Arial" w:cs="Arial"/>
          <w:sz w:val="22"/>
          <w:szCs w:val="22"/>
          <w:lang w:val="de-DE"/>
        </w:rPr>
        <w:tab/>
      </w:r>
      <w:r w:rsidRPr="00D15F6D">
        <w:rPr>
          <w:rFonts w:ascii="Arial" w:hAnsi="Arial" w:cs="Arial"/>
          <w:sz w:val="15"/>
          <w:szCs w:val="15"/>
          <w:lang w:val="de-DE"/>
        </w:rPr>
        <w:t xml:space="preserve">bei Minderjährigen </w:t>
      </w:r>
      <w:r w:rsidR="00CB0DD2" w:rsidRPr="00D15F6D">
        <w:rPr>
          <w:rFonts w:ascii="Arial" w:hAnsi="Arial" w:cs="Arial"/>
          <w:sz w:val="15"/>
          <w:szCs w:val="15"/>
          <w:lang w:val="de-DE"/>
        </w:rPr>
        <w:t xml:space="preserve">auch die </w:t>
      </w:r>
      <w:r w:rsidRPr="00D15F6D">
        <w:rPr>
          <w:rFonts w:ascii="Arial" w:hAnsi="Arial" w:cs="Arial"/>
          <w:sz w:val="15"/>
          <w:szCs w:val="15"/>
          <w:lang w:val="de-DE"/>
        </w:rPr>
        <w:t>Unterschrift eines Erziehungsberechtigten</w:t>
      </w:r>
    </w:p>
    <w:p w14:paraId="7A42D0DC" w14:textId="53CB48E6" w:rsidR="00546A41" w:rsidRPr="00D15F6D" w:rsidRDefault="00D26B3E" w:rsidP="00CB0DD2">
      <w:pPr>
        <w:tabs>
          <w:tab w:val="left" w:pos="0"/>
          <w:tab w:val="left" w:pos="720"/>
          <w:tab w:val="left" w:pos="1563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042"/>
          <w:tab w:val="left" w:pos="6439"/>
          <w:tab w:val="left" w:pos="7920"/>
        </w:tabs>
        <w:jc w:val="both"/>
        <w:rPr>
          <w:rFonts w:ascii="Arial" w:hAnsi="Arial" w:cs="Arial"/>
          <w:sz w:val="16"/>
          <w:szCs w:val="22"/>
          <w:lang w:val="de-DE"/>
        </w:rPr>
      </w:pPr>
      <w:r w:rsidRPr="00D15F6D">
        <w:rPr>
          <w:rFonts w:ascii="Arial" w:hAnsi="Arial" w:cs="Arial"/>
          <w:noProof/>
          <w:sz w:val="22"/>
          <w:szCs w:val="22"/>
          <w:lang w:val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66FBF6" wp14:editId="5509A238">
                <wp:simplePos x="0" y="0"/>
                <wp:positionH relativeFrom="column">
                  <wp:posOffset>-105410</wp:posOffset>
                </wp:positionH>
                <wp:positionV relativeFrom="paragraph">
                  <wp:posOffset>176530</wp:posOffset>
                </wp:positionV>
                <wp:extent cx="6343650" cy="2257425"/>
                <wp:effectExtent l="0" t="0" r="19050" b="28575"/>
                <wp:wrapSquare wrapText="bothSides"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0" cy="22574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A92EBA" w14:textId="37F7EA76" w:rsidR="005A05CE" w:rsidRPr="007738FD" w:rsidRDefault="005A05CE">
                            <w:pPr>
                              <w:rPr>
                                <w:rFonts w:ascii="Arial" w:hAnsi="Arial" w:cs="Arial"/>
                                <w:b/>
                                <w:lang w:val="de-DE"/>
                              </w:rPr>
                            </w:pPr>
                            <w:r w:rsidRPr="007738FD">
                              <w:rPr>
                                <w:rFonts w:ascii="Arial" w:hAnsi="Arial" w:cs="Arial"/>
                                <w:b/>
                                <w:lang w:val="de-DE"/>
                              </w:rPr>
                              <w:t xml:space="preserve">Einverständniserklärung nach </w:t>
                            </w:r>
                            <w:r w:rsidR="00A10C70">
                              <w:rPr>
                                <w:rFonts w:ascii="Arial" w:hAnsi="Arial" w:cs="Arial"/>
                                <w:b/>
                                <w:lang w:val="de-DE"/>
                              </w:rPr>
                              <w:t>Datenschutzgrundverordnung</w:t>
                            </w:r>
                          </w:p>
                          <w:p w14:paraId="11A57C04" w14:textId="77777777" w:rsidR="004C3780" w:rsidRPr="007738FD" w:rsidRDefault="004C3780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</w:p>
                          <w:p w14:paraId="0E7275A2" w14:textId="10CE1D9F" w:rsidR="005A05CE" w:rsidRPr="007738FD" w:rsidRDefault="005A05CE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Ich bin mit der Erhebung, Verarbeitung und Nutzung meiner </w:t>
                            </w:r>
                            <w:r w:rsidR="00963027">
                              <w:rPr>
                                <w:rFonts w:ascii="Arial" w:hAnsi="Arial" w:cs="Arial"/>
                                <w:lang w:val="de-DE"/>
                              </w:rPr>
                              <w:t>p</w:t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ersonenbezogenen Daten durch den OGV, den Kreisverband Regensburg </w:t>
                            </w:r>
                            <w:r w:rsidR="00D63E69" w:rsidRPr="007738FD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für Gartenkultur und Landespflege </w:t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und den </w:t>
                            </w:r>
                            <w:r w:rsidR="00D63E69" w:rsidRPr="007738FD">
                              <w:rPr>
                                <w:rFonts w:ascii="Arial" w:hAnsi="Arial" w:cs="Arial"/>
                                <w:lang w:val="de-DE"/>
                              </w:rPr>
                              <w:t>Bay</w:t>
                            </w:r>
                            <w:r w:rsidR="00787569">
                              <w:rPr>
                                <w:rFonts w:ascii="Arial" w:hAnsi="Arial" w:cs="Arial"/>
                                <w:lang w:val="de-DE"/>
                              </w:rPr>
                              <w:t>er</w:t>
                            </w:r>
                            <w:r w:rsidR="00D63E69" w:rsidRPr="007738FD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ischen </w:t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>Landesverband</w:t>
                            </w:r>
                            <w:r w:rsidR="00D63E69" w:rsidRPr="007738FD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 für Gartenbau und Landespflege zur Mitgliederverwaltung im Wege der elektronischen Datenverarbeitung einverstanden. Mir ist bekannt, dass dem Aufnahmeantrag ohne dieses Einverständnis</w:t>
                            </w:r>
                            <w:r w:rsidR="00A10C70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 nicht stattgegeben werden kann.</w:t>
                            </w:r>
                          </w:p>
                          <w:p w14:paraId="1AB096F3" w14:textId="77777777" w:rsidR="00D63E69" w:rsidRPr="007738FD" w:rsidRDefault="00D63E69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</w:p>
                          <w:p w14:paraId="4AE50717" w14:textId="536CA982" w:rsidR="00D63E69" w:rsidRPr="007738FD" w:rsidRDefault="00D63E69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>___________</w:t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  <w:t>_________________</w:t>
                            </w:r>
                            <w:r w:rsidR="004C3780" w:rsidRPr="007738FD">
                              <w:rPr>
                                <w:rFonts w:ascii="Arial" w:hAnsi="Arial" w:cs="Arial"/>
                                <w:lang w:val="de-DE"/>
                              </w:rPr>
                              <w:t>_________</w:t>
                            </w:r>
                          </w:p>
                          <w:p w14:paraId="5F0ECCFE" w14:textId="4F4DCDC1" w:rsidR="00D63E69" w:rsidRPr="007738FD" w:rsidRDefault="00D63E69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>Ort, Datum</w:t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  <w:t>Unterschrift</w:t>
                            </w:r>
                          </w:p>
                          <w:p w14:paraId="52BF2794" w14:textId="6395A09F" w:rsidR="00D63E69" w:rsidRPr="007738FD" w:rsidRDefault="00D63E69">
                            <w:pPr>
                              <w:rPr>
                                <w:rFonts w:ascii="Arial" w:hAnsi="Arial" w:cs="Arial"/>
                                <w:sz w:val="15"/>
                                <w:szCs w:val="15"/>
                                <w:lang w:val="de-DE"/>
                              </w:rPr>
                            </w:pP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7738FD"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7738FD">
                              <w:rPr>
                                <w:rFonts w:ascii="Arial" w:hAnsi="Arial" w:cs="Arial"/>
                                <w:sz w:val="15"/>
                                <w:szCs w:val="15"/>
                                <w:lang w:val="de-DE"/>
                              </w:rPr>
                              <w:t xml:space="preserve">Bei Minderjährigen die </w:t>
                            </w:r>
                            <w:r w:rsidR="00CB0DD2" w:rsidRPr="007738FD">
                              <w:rPr>
                                <w:rFonts w:ascii="Arial" w:hAnsi="Arial" w:cs="Arial"/>
                                <w:sz w:val="15"/>
                                <w:szCs w:val="15"/>
                                <w:lang w:val="de-DE"/>
                              </w:rPr>
                              <w:t>eines</w:t>
                            </w:r>
                            <w:r w:rsidRPr="007738FD">
                              <w:rPr>
                                <w:rFonts w:ascii="Arial" w:hAnsi="Arial" w:cs="Arial"/>
                                <w:sz w:val="15"/>
                                <w:szCs w:val="15"/>
                                <w:lang w:val="de-DE"/>
                              </w:rPr>
                              <w:t xml:space="preserve"> Erziehungsberechtigten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66FBF6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-8.3pt;margin-top:13.9pt;width:499.5pt;height:17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14:paraId="6DA92EBA" w14:textId="37F7EA76" w:rsidR="005A05CE" w:rsidRPr="007738FD" w:rsidRDefault="005A05CE">
                      <w:pPr>
                        <w:rPr>
                          <w:rFonts w:ascii="Arial" w:hAnsi="Arial" w:cs="Arial"/>
                          <w:b/>
                          <w:lang w:val="de-DE"/>
                        </w:rPr>
                      </w:pPr>
                      <w:r w:rsidRPr="007738FD">
                        <w:rPr>
                          <w:rFonts w:ascii="Arial" w:hAnsi="Arial" w:cs="Arial"/>
                          <w:b/>
                          <w:lang w:val="de-DE"/>
                        </w:rPr>
                        <w:t xml:space="preserve">Einverständniserklärung nach </w:t>
                      </w:r>
                      <w:r w:rsidR="00A10C70">
                        <w:rPr>
                          <w:rFonts w:ascii="Arial" w:hAnsi="Arial" w:cs="Arial"/>
                          <w:b/>
                          <w:lang w:val="de-DE"/>
                        </w:rPr>
                        <w:t>Datenschutzgrundverordnung</w:t>
                      </w:r>
                    </w:p>
                    <w:p w14:paraId="11A57C04" w14:textId="77777777" w:rsidR="004C3780" w:rsidRPr="007738FD" w:rsidRDefault="004C3780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</w:p>
                    <w:p w14:paraId="0E7275A2" w14:textId="10CE1D9F" w:rsidR="005A05CE" w:rsidRPr="007738FD" w:rsidRDefault="005A05CE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7738FD">
                        <w:rPr>
                          <w:rFonts w:ascii="Arial" w:hAnsi="Arial" w:cs="Arial"/>
                          <w:lang w:val="de-DE"/>
                        </w:rPr>
                        <w:t xml:space="preserve">Ich bin mit der Erhebung, Verarbeitung und Nutzung meiner </w:t>
                      </w:r>
                      <w:r w:rsidR="00963027">
                        <w:rPr>
                          <w:rFonts w:ascii="Arial" w:hAnsi="Arial" w:cs="Arial"/>
                          <w:lang w:val="de-DE"/>
                        </w:rPr>
                        <w:t>p</w:t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 xml:space="preserve">ersonenbezogenen Daten durch den OGV, den Kreisverband Regensburg </w:t>
                      </w:r>
                      <w:r w:rsidR="00D63E69" w:rsidRPr="007738FD">
                        <w:rPr>
                          <w:rFonts w:ascii="Arial" w:hAnsi="Arial" w:cs="Arial"/>
                          <w:lang w:val="de-DE"/>
                        </w:rPr>
                        <w:t xml:space="preserve">für Gartenkultur und Landespflege </w:t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 xml:space="preserve">und den </w:t>
                      </w:r>
                      <w:r w:rsidR="00D63E69" w:rsidRPr="007738FD">
                        <w:rPr>
                          <w:rFonts w:ascii="Arial" w:hAnsi="Arial" w:cs="Arial"/>
                          <w:lang w:val="de-DE"/>
                        </w:rPr>
                        <w:t>Bay</w:t>
                      </w:r>
                      <w:r w:rsidR="00787569">
                        <w:rPr>
                          <w:rFonts w:ascii="Arial" w:hAnsi="Arial" w:cs="Arial"/>
                          <w:lang w:val="de-DE"/>
                        </w:rPr>
                        <w:t>er</w:t>
                      </w:r>
                      <w:r w:rsidR="00D63E69" w:rsidRPr="007738FD">
                        <w:rPr>
                          <w:rFonts w:ascii="Arial" w:hAnsi="Arial" w:cs="Arial"/>
                          <w:lang w:val="de-DE"/>
                        </w:rPr>
                        <w:t xml:space="preserve">ischen </w:t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>Landesverband</w:t>
                      </w:r>
                      <w:r w:rsidR="00D63E69" w:rsidRPr="007738FD">
                        <w:rPr>
                          <w:rFonts w:ascii="Arial" w:hAnsi="Arial" w:cs="Arial"/>
                          <w:lang w:val="de-DE"/>
                        </w:rPr>
                        <w:t xml:space="preserve"> für Gartenbau und Landespflege zur Mitgliederverwaltung im Wege der elektronischen Datenverarbeitung einverstanden. Mir ist bekannt, dass dem Aufnahmeantrag ohne dieses Einverständnis</w:t>
                      </w:r>
                      <w:r w:rsidR="00A10C70">
                        <w:rPr>
                          <w:rFonts w:ascii="Arial" w:hAnsi="Arial" w:cs="Arial"/>
                          <w:lang w:val="de-DE"/>
                        </w:rPr>
                        <w:t xml:space="preserve"> nicht stattgegeben werden kann.</w:t>
                      </w:r>
                    </w:p>
                    <w:p w14:paraId="1AB096F3" w14:textId="77777777" w:rsidR="00D63E69" w:rsidRPr="007738FD" w:rsidRDefault="00D63E69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</w:p>
                    <w:p w14:paraId="4AE50717" w14:textId="536CA982" w:rsidR="00D63E69" w:rsidRPr="007738FD" w:rsidRDefault="00D63E69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7738FD">
                        <w:rPr>
                          <w:rFonts w:ascii="Arial" w:hAnsi="Arial" w:cs="Arial"/>
                          <w:lang w:val="de-DE"/>
                        </w:rPr>
                        <w:t>___________</w:t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ab/>
                        <w:t>_________________</w:t>
                      </w:r>
                      <w:r w:rsidR="004C3780" w:rsidRPr="007738FD">
                        <w:rPr>
                          <w:rFonts w:ascii="Arial" w:hAnsi="Arial" w:cs="Arial"/>
                          <w:lang w:val="de-DE"/>
                        </w:rPr>
                        <w:t>_________</w:t>
                      </w:r>
                    </w:p>
                    <w:p w14:paraId="5F0ECCFE" w14:textId="4F4DCDC1" w:rsidR="00D63E69" w:rsidRPr="007738FD" w:rsidRDefault="00D63E69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7738FD">
                        <w:rPr>
                          <w:rFonts w:ascii="Arial" w:hAnsi="Arial" w:cs="Arial"/>
                          <w:lang w:val="de-DE"/>
                        </w:rPr>
                        <w:t>Ort, Datum</w:t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ab/>
                        <w:t>Unterschrift</w:t>
                      </w:r>
                    </w:p>
                    <w:p w14:paraId="52BF2794" w14:textId="6395A09F" w:rsidR="00D63E69" w:rsidRPr="007738FD" w:rsidRDefault="00D63E69">
                      <w:pPr>
                        <w:rPr>
                          <w:rFonts w:ascii="Arial" w:hAnsi="Arial" w:cs="Arial"/>
                          <w:sz w:val="15"/>
                          <w:szCs w:val="15"/>
                          <w:lang w:val="de-DE"/>
                        </w:rPr>
                      </w:pPr>
                      <w:r w:rsidRPr="007738FD"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7738FD"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7738FD">
                        <w:rPr>
                          <w:rFonts w:ascii="Arial" w:hAnsi="Arial" w:cs="Arial"/>
                          <w:sz w:val="15"/>
                          <w:szCs w:val="15"/>
                          <w:lang w:val="de-DE"/>
                        </w:rPr>
                        <w:t xml:space="preserve">Bei Minderjährigen die </w:t>
                      </w:r>
                      <w:r w:rsidR="00CB0DD2" w:rsidRPr="007738FD">
                        <w:rPr>
                          <w:rFonts w:ascii="Arial" w:hAnsi="Arial" w:cs="Arial"/>
                          <w:sz w:val="15"/>
                          <w:szCs w:val="15"/>
                          <w:lang w:val="de-DE"/>
                        </w:rPr>
                        <w:t>eines</w:t>
                      </w:r>
                      <w:r w:rsidRPr="007738FD">
                        <w:rPr>
                          <w:rFonts w:ascii="Arial" w:hAnsi="Arial" w:cs="Arial"/>
                          <w:sz w:val="15"/>
                          <w:szCs w:val="15"/>
                          <w:lang w:val="de-DE"/>
                        </w:rPr>
                        <w:t xml:space="preserve"> Erziehungsberechtigten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0537205" w14:textId="4629FC92" w:rsidR="00A47D3A" w:rsidRPr="00D15F6D" w:rsidRDefault="00A47D3A" w:rsidP="00CB0DD2">
      <w:pPr>
        <w:tabs>
          <w:tab w:val="left" w:pos="0"/>
          <w:tab w:val="left" w:pos="720"/>
          <w:tab w:val="left" w:pos="1563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042"/>
          <w:tab w:val="left" w:pos="6439"/>
          <w:tab w:val="left" w:pos="7920"/>
        </w:tabs>
        <w:jc w:val="both"/>
        <w:rPr>
          <w:rFonts w:ascii="Arial" w:hAnsi="Arial" w:cs="Arial"/>
          <w:sz w:val="16"/>
          <w:szCs w:val="22"/>
          <w:lang w:val="de-DE"/>
        </w:rPr>
      </w:pPr>
    </w:p>
    <w:p w14:paraId="4C4A0B73" w14:textId="2950DDC8" w:rsidR="00B259B1" w:rsidRDefault="00B259B1" w:rsidP="00D26B3E">
      <w:pPr>
        <w:tabs>
          <w:tab w:val="left" w:pos="-142"/>
          <w:tab w:val="left" w:pos="720"/>
          <w:tab w:val="left" w:pos="1563"/>
          <w:tab w:val="left" w:leader="dot" w:pos="3600"/>
          <w:tab w:val="left" w:pos="4320"/>
          <w:tab w:val="left" w:pos="5040"/>
          <w:tab w:val="left" w:pos="5760"/>
          <w:tab w:val="left" w:pos="6042"/>
          <w:tab w:val="left" w:pos="6439"/>
          <w:tab w:val="left" w:pos="7920"/>
        </w:tabs>
        <w:jc w:val="both"/>
        <w:rPr>
          <w:rFonts w:ascii="Arial" w:hAnsi="Arial" w:cs="Arial"/>
          <w:i/>
          <w:sz w:val="22"/>
          <w:szCs w:val="22"/>
          <w:lang w:val="de-DE"/>
        </w:rPr>
      </w:pPr>
      <w:r w:rsidRPr="00D26B3E">
        <w:rPr>
          <w:rFonts w:ascii="Arial" w:hAnsi="Arial" w:cs="Arial"/>
          <w:i/>
          <w:sz w:val="22"/>
          <w:szCs w:val="22"/>
          <w:lang w:val="de-DE"/>
        </w:rPr>
        <w:t xml:space="preserve">Aufnahme zum </w:t>
      </w:r>
      <w:r w:rsidRPr="00D26B3E">
        <w:rPr>
          <w:rFonts w:ascii="Arial" w:hAnsi="Arial" w:cs="Arial"/>
          <w:i/>
          <w:sz w:val="22"/>
          <w:szCs w:val="22"/>
          <w:lang w:val="de-DE"/>
        </w:rPr>
        <w:tab/>
      </w:r>
      <w:r w:rsidR="00CB0DD2" w:rsidRPr="00D26B3E">
        <w:rPr>
          <w:rFonts w:ascii="Arial" w:hAnsi="Arial" w:cs="Arial"/>
          <w:i/>
          <w:sz w:val="22"/>
          <w:szCs w:val="22"/>
          <w:lang w:val="de-DE"/>
        </w:rPr>
        <w:t>.</w:t>
      </w:r>
      <w:r w:rsidR="00CB0DD2" w:rsidRPr="004C3780">
        <w:rPr>
          <w:rFonts w:ascii="Arial" w:hAnsi="Arial" w:cs="Arial"/>
          <w:i/>
          <w:color w:val="00B050"/>
          <w:sz w:val="22"/>
          <w:szCs w:val="22"/>
          <w:lang w:val="de-DE"/>
        </w:rPr>
        <w:t>.........</w:t>
      </w:r>
      <w:r w:rsidR="00D26B3E" w:rsidRPr="004C3780">
        <w:rPr>
          <w:rFonts w:ascii="Arial" w:hAnsi="Arial" w:cs="Arial"/>
          <w:i/>
          <w:color w:val="00B050"/>
          <w:sz w:val="22"/>
          <w:szCs w:val="22"/>
          <w:lang w:val="de-DE"/>
        </w:rPr>
        <w:t>....</w:t>
      </w:r>
      <w:r w:rsidR="00CB0DD2" w:rsidRPr="004C3780">
        <w:rPr>
          <w:rFonts w:ascii="Arial" w:hAnsi="Arial" w:cs="Arial"/>
          <w:i/>
          <w:color w:val="00B050"/>
          <w:sz w:val="22"/>
          <w:szCs w:val="22"/>
          <w:lang w:val="de-DE"/>
        </w:rPr>
        <w:t>...</w:t>
      </w:r>
      <w:r w:rsidRPr="00D26B3E">
        <w:rPr>
          <w:rFonts w:ascii="Arial" w:hAnsi="Arial" w:cs="Arial"/>
          <w:i/>
          <w:sz w:val="22"/>
          <w:szCs w:val="22"/>
          <w:lang w:val="de-DE"/>
        </w:rPr>
        <w:t>durch den Verein bestätigt:</w:t>
      </w:r>
    </w:p>
    <w:p w14:paraId="4FA60854" w14:textId="77777777" w:rsidR="00B259B1" w:rsidRPr="00D26B3E" w:rsidRDefault="00B259B1" w:rsidP="00D26B3E">
      <w:pPr>
        <w:tabs>
          <w:tab w:val="left" w:pos="-142"/>
          <w:tab w:val="left" w:pos="720"/>
          <w:tab w:val="left" w:pos="1563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042"/>
          <w:tab w:val="left" w:pos="6439"/>
          <w:tab w:val="left" w:pos="7920"/>
        </w:tabs>
        <w:ind w:firstLine="1563"/>
        <w:jc w:val="both"/>
        <w:rPr>
          <w:rFonts w:ascii="Arial" w:hAnsi="Arial" w:cs="Arial"/>
          <w:i/>
          <w:sz w:val="15"/>
          <w:szCs w:val="15"/>
          <w:lang w:val="de-DE"/>
        </w:rPr>
      </w:pPr>
      <w:r w:rsidRPr="00D26B3E">
        <w:rPr>
          <w:rFonts w:ascii="Arial" w:hAnsi="Arial" w:cs="Arial"/>
          <w:i/>
          <w:sz w:val="15"/>
          <w:szCs w:val="15"/>
          <w:lang w:val="de-DE"/>
        </w:rPr>
        <w:t>Datum</w:t>
      </w:r>
    </w:p>
    <w:p w14:paraId="2BA130CA" w14:textId="62E0187F" w:rsidR="00D15F6D" w:rsidRPr="00D26B3E" w:rsidRDefault="00D15F6D" w:rsidP="00D26B3E">
      <w:pPr>
        <w:tabs>
          <w:tab w:val="left" w:pos="-142"/>
          <w:tab w:val="left" w:pos="720"/>
        </w:tabs>
        <w:rPr>
          <w:rFonts w:ascii="Arial" w:hAnsi="Arial" w:cs="Arial"/>
          <w:i/>
          <w:sz w:val="22"/>
          <w:szCs w:val="22"/>
          <w:lang w:val="de-DE"/>
        </w:rPr>
      </w:pPr>
      <w:r w:rsidRPr="00D26B3E">
        <w:rPr>
          <w:rFonts w:ascii="Arial" w:hAnsi="Arial" w:cs="Arial"/>
          <w:i/>
          <w:sz w:val="22"/>
          <w:szCs w:val="22"/>
          <w:lang w:val="de-DE"/>
        </w:rPr>
        <w:t>___________</w:t>
      </w:r>
      <w:r w:rsidRPr="00D26B3E">
        <w:rPr>
          <w:rFonts w:ascii="Arial" w:hAnsi="Arial" w:cs="Arial"/>
          <w:i/>
          <w:sz w:val="22"/>
          <w:szCs w:val="22"/>
          <w:lang w:val="de-DE"/>
        </w:rPr>
        <w:tab/>
      </w:r>
      <w:r w:rsidRPr="00D26B3E">
        <w:rPr>
          <w:rFonts w:ascii="Arial" w:hAnsi="Arial" w:cs="Arial"/>
          <w:i/>
          <w:sz w:val="22"/>
          <w:szCs w:val="22"/>
          <w:lang w:val="de-DE"/>
        </w:rPr>
        <w:tab/>
      </w:r>
      <w:r w:rsidRPr="00D26B3E">
        <w:rPr>
          <w:rFonts w:ascii="Arial" w:hAnsi="Arial" w:cs="Arial"/>
          <w:i/>
          <w:sz w:val="22"/>
          <w:szCs w:val="22"/>
          <w:lang w:val="de-DE"/>
        </w:rPr>
        <w:tab/>
      </w:r>
      <w:r w:rsidRPr="00D26B3E">
        <w:rPr>
          <w:rFonts w:ascii="Arial" w:hAnsi="Arial" w:cs="Arial"/>
          <w:i/>
          <w:sz w:val="22"/>
          <w:szCs w:val="22"/>
          <w:lang w:val="de-DE"/>
        </w:rPr>
        <w:tab/>
        <w:t>_____________</w:t>
      </w:r>
      <w:r w:rsidR="00D26B3E" w:rsidRPr="00D26B3E">
        <w:rPr>
          <w:rFonts w:ascii="Arial" w:hAnsi="Arial" w:cs="Arial"/>
          <w:i/>
          <w:sz w:val="22"/>
          <w:szCs w:val="22"/>
          <w:lang w:val="de-DE"/>
        </w:rPr>
        <w:t>______</w:t>
      </w:r>
      <w:r w:rsidRPr="00D26B3E">
        <w:rPr>
          <w:rFonts w:ascii="Arial" w:hAnsi="Arial" w:cs="Arial"/>
          <w:i/>
          <w:sz w:val="22"/>
          <w:szCs w:val="22"/>
          <w:lang w:val="de-DE"/>
        </w:rPr>
        <w:t>____</w:t>
      </w:r>
    </w:p>
    <w:p w14:paraId="6CECBD2C" w14:textId="4DB135C7" w:rsidR="00234698" w:rsidRPr="00D26B3E" w:rsidRDefault="00D15F6D" w:rsidP="00D26B3E">
      <w:pPr>
        <w:tabs>
          <w:tab w:val="left" w:pos="-142"/>
          <w:tab w:val="left" w:pos="720"/>
        </w:tabs>
        <w:rPr>
          <w:rFonts w:ascii="Arial" w:hAnsi="Arial" w:cs="Arial"/>
          <w:i/>
          <w:lang w:val="de-DE"/>
        </w:rPr>
      </w:pPr>
      <w:r w:rsidRPr="00D26B3E">
        <w:rPr>
          <w:rFonts w:ascii="Arial" w:hAnsi="Arial" w:cs="Arial"/>
          <w:i/>
          <w:sz w:val="22"/>
          <w:szCs w:val="22"/>
          <w:lang w:val="de-DE"/>
        </w:rPr>
        <w:t>Ort, Datum</w:t>
      </w:r>
      <w:r w:rsidRPr="00D26B3E">
        <w:rPr>
          <w:rFonts w:ascii="Arial" w:hAnsi="Arial" w:cs="Arial"/>
          <w:i/>
          <w:sz w:val="22"/>
          <w:szCs w:val="22"/>
          <w:lang w:val="de-DE"/>
        </w:rPr>
        <w:tab/>
      </w:r>
      <w:r w:rsidRPr="00D26B3E">
        <w:rPr>
          <w:rFonts w:ascii="Arial" w:hAnsi="Arial" w:cs="Arial"/>
          <w:i/>
          <w:sz w:val="22"/>
          <w:szCs w:val="22"/>
          <w:lang w:val="de-DE"/>
        </w:rPr>
        <w:tab/>
      </w:r>
      <w:r w:rsidRPr="00D26B3E">
        <w:rPr>
          <w:rFonts w:ascii="Arial" w:hAnsi="Arial" w:cs="Arial"/>
          <w:i/>
          <w:sz w:val="22"/>
          <w:szCs w:val="22"/>
          <w:lang w:val="de-DE"/>
        </w:rPr>
        <w:tab/>
      </w:r>
      <w:r w:rsidRPr="00D26B3E">
        <w:rPr>
          <w:rFonts w:ascii="Arial" w:hAnsi="Arial" w:cs="Arial"/>
          <w:i/>
          <w:sz w:val="22"/>
          <w:szCs w:val="22"/>
          <w:lang w:val="de-DE"/>
        </w:rPr>
        <w:tab/>
        <w:t>Unterschrift des Vorstandes</w:t>
      </w:r>
    </w:p>
    <w:p w14:paraId="512236B2" w14:textId="77777777" w:rsidR="00D13472" w:rsidRPr="00D15F6D" w:rsidRDefault="00D13472" w:rsidP="00D26B3E">
      <w:pPr>
        <w:tabs>
          <w:tab w:val="left" w:pos="-142"/>
          <w:tab w:val="left" w:pos="720"/>
          <w:tab w:val="left" w:pos="1563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042"/>
          <w:tab w:val="left" w:pos="6439"/>
          <w:tab w:val="left" w:pos="7920"/>
        </w:tabs>
        <w:jc w:val="both"/>
        <w:rPr>
          <w:rFonts w:ascii="Arial" w:hAnsi="Arial" w:cs="Arial"/>
          <w:sz w:val="22"/>
          <w:szCs w:val="22"/>
          <w:lang w:val="de-DE"/>
        </w:rPr>
      </w:pPr>
    </w:p>
    <w:p w14:paraId="182B22BE" w14:textId="5D7A3D91" w:rsidR="005A05CE" w:rsidRDefault="005A05CE" w:rsidP="0081049C">
      <w:pPr>
        <w:tabs>
          <w:tab w:val="left" w:pos="-283"/>
          <w:tab w:val="left" w:pos="437"/>
          <w:tab w:val="left" w:pos="1280"/>
          <w:tab w:val="left" w:pos="1877"/>
          <w:tab w:val="left" w:pos="2597"/>
          <w:tab w:val="left" w:pos="3317"/>
          <w:tab w:val="left" w:pos="4037"/>
          <w:tab w:val="left" w:pos="4757"/>
          <w:tab w:val="left" w:pos="5477"/>
          <w:tab w:val="left" w:pos="5759"/>
          <w:tab w:val="left" w:pos="6156"/>
          <w:tab w:val="left" w:pos="7637"/>
          <w:tab w:val="left" w:pos="8357"/>
          <w:tab w:val="left" w:pos="9077"/>
        </w:tabs>
        <w:ind w:left="-283"/>
        <w:jc w:val="both"/>
        <w:rPr>
          <w:rFonts w:ascii="Arial" w:hAnsi="Arial" w:cs="Arial"/>
          <w:sz w:val="22"/>
          <w:szCs w:val="22"/>
          <w:lang w:val="de-DE"/>
        </w:rPr>
      </w:pPr>
    </w:p>
    <w:p w14:paraId="1FE0BC28" w14:textId="77777777" w:rsidR="00D26B3E" w:rsidRPr="00D26B3E" w:rsidRDefault="00D26B3E" w:rsidP="00D26B3E">
      <w:pPr>
        <w:tabs>
          <w:tab w:val="left" w:pos="-283"/>
          <w:tab w:val="left" w:pos="437"/>
          <w:tab w:val="left" w:pos="1280"/>
          <w:tab w:val="left" w:pos="1877"/>
          <w:tab w:val="left" w:pos="2597"/>
          <w:tab w:val="left" w:pos="3317"/>
          <w:tab w:val="left" w:pos="4037"/>
          <w:tab w:val="left" w:pos="4757"/>
          <w:tab w:val="left" w:pos="5477"/>
          <w:tab w:val="left" w:pos="5759"/>
          <w:tab w:val="left" w:pos="6156"/>
          <w:tab w:val="left" w:pos="7637"/>
          <w:tab w:val="left" w:pos="8357"/>
          <w:tab w:val="left" w:pos="9077"/>
        </w:tabs>
        <w:ind w:left="-283"/>
        <w:jc w:val="both"/>
        <w:rPr>
          <w:rFonts w:ascii="Arial" w:hAnsi="Arial" w:cs="Arial"/>
          <w:b/>
          <w:sz w:val="22"/>
          <w:szCs w:val="22"/>
          <w:lang w:val="de-DE"/>
        </w:rPr>
      </w:pPr>
      <w:r w:rsidRPr="00D26B3E">
        <w:rPr>
          <w:rFonts w:ascii="Arial" w:hAnsi="Arial" w:cs="Arial"/>
          <w:b/>
          <w:sz w:val="22"/>
          <w:szCs w:val="22"/>
          <w:lang w:val="de-DE"/>
        </w:rPr>
        <w:t>Nutzung der E-Mail-Adresse durch OGV und Kreisverband</w:t>
      </w:r>
    </w:p>
    <w:p w14:paraId="0B9F0B1F" w14:textId="77777777" w:rsidR="00D26B3E" w:rsidRDefault="00D26B3E" w:rsidP="00D26B3E">
      <w:pPr>
        <w:tabs>
          <w:tab w:val="left" w:pos="-283"/>
          <w:tab w:val="left" w:pos="437"/>
          <w:tab w:val="left" w:pos="1280"/>
          <w:tab w:val="left" w:pos="1877"/>
          <w:tab w:val="left" w:pos="2597"/>
          <w:tab w:val="left" w:pos="3317"/>
          <w:tab w:val="left" w:pos="4037"/>
          <w:tab w:val="left" w:pos="4757"/>
          <w:tab w:val="left" w:pos="5477"/>
          <w:tab w:val="left" w:pos="5759"/>
          <w:tab w:val="left" w:pos="6156"/>
          <w:tab w:val="left" w:pos="7637"/>
          <w:tab w:val="left" w:pos="8357"/>
          <w:tab w:val="left" w:pos="9077"/>
        </w:tabs>
        <w:ind w:left="-283"/>
        <w:jc w:val="both"/>
        <w:rPr>
          <w:rFonts w:ascii="Arial" w:hAnsi="Arial" w:cs="Arial"/>
          <w:sz w:val="22"/>
          <w:szCs w:val="22"/>
          <w:lang w:val="de-DE"/>
        </w:rPr>
      </w:pPr>
      <w:r w:rsidRPr="00D26B3E">
        <w:rPr>
          <w:rFonts w:ascii="Arial" w:hAnsi="Arial" w:cs="Arial"/>
          <w:sz w:val="22"/>
          <w:szCs w:val="22"/>
          <w:lang w:val="de-DE"/>
        </w:rPr>
        <w:t xml:space="preserve">Ich willige ein, dass der OGV und der Kreisverband meine E-Mail-Adresse zum Zwecke der Übermittlung der von mir ausgewählten Medien nutzt. Eine Übermittlung der E-Mail-Adresse an Dritte ist dabei ausgeschlossen. </w:t>
      </w:r>
    </w:p>
    <w:p w14:paraId="4244C5FA" w14:textId="77777777" w:rsidR="00D26B3E" w:rsidRPr="00D26B3E" w:rsidRDefault="00D26B3E" w:rsidP="00D26B3E">
      <w:pPr>
        <w:tabs>
          <w:tab w:val="left" w:pos="-283"/>
          <w:tab w:val="left" w:pos="437"/>
          <w:tab w:val="left" w:pos="1280"/>
          <w:tab w:val="left" w:pos="1877"/>
          <w:tab w:val="left" w:pos="2597"/>
          <w:tab w:val="left" w:pos="3317"/>
          <w:tab w:val="left" w:pos="4037"/>
          <w:tab w:val="left" w:pos="4757"/>
          <w:tab w:val="left" w:pos="5477"/>
          <w:tab w:val="left" w:pos="5759"/>
          <w:tab w:val="left" w:pos="6156"/>
          <w:tab w:val="left" w:pos="7637"/>
          <w:tab w:val="left" w:pos="8357"/>
          <w:tab w:val="left" w:pos="9077"/>
        </w:tabs>
        <w:ind w:left="-283"/>
        <w:jc w:val="both"/>
        <w:rPr>
          <w:rFonts w:ascii="Arial" w:hAnsi="Arial" w:cs="Arial"/>
          <w:sz w:val="22"/>
          <w:szCs w:val="22"/>
          <w:lang w:val="de-DE"/>
        </w:rPr>
      </w:pPr>
    </w:p>
    <w:p w14:paraId="5C7DC6BB" w14:textId="77777777" w:rsidR="00D26B3E" w:rsidRPr="00D26B3E" w:rsidRDefault="00D26B3E" w:rsidP="00D26B3E">
      <w:pPr>
        <w:tabs>
          <w:tab w:val="left" w:pos="-283"/>
          <w:tab w:val="left" w:pos="437"/>
          <w:tab w:val="left" w:pos="1280"/>
          <w:tab w:val="left" w:pos="1877"/>
          <w:tab w:val="left" w:pos="2597"/>
          <w:tab w:val="left" w:pos="3317"/>
          <w:tab w:val="left" w:pos="4037"/>
          <w:tab w:val="left" w:pos="4757"/>
          <w:tab w:val="left" w:pos="5477"/>
          <w:tab w:val="left" w:pos="5759"/>
          <w:tab w:val="left" w:pos="6156"/>
          <w:tab w:val="left" w:pos="7637"/>
          <w:tab w:val="left" w:pos="8357"/>
          <w:tab w:val="left" w:pos="9077"/>
        </w:tabs>
        <w:ind w:left="-283"/>
        <w:jc w:val="both"/>
        <w:rPr>
          <w:rFonts w:ascii="Arial" w:hAnsi="Arial" w:cs="Arial"/>
          <w:sz w:val="22"/>
          <w:szCs w:val="22"/>
          <w:lang w:val="de-DE"/>
        </w:rPr>
      </w:pPr>
      <w:r w:rsidRPr="00D26B3E">
        <w:rPr>
          <w:rFonts w:ascii="Arial" w:hAnsi="Arial" w:cs="Arial"/>
          <w:sz w:val="22"/>
          <w:szCs w:val="22"/>
          <w:lang w:val="de-DE"/>
        </w:rPr>
        <w:t>_______________</w:t>
      </w:r>
      <w:r w:rsidRPr="00D26B3E">
        <w:rPr>
          <w:rFonts w:ascii="Arial" w:hAnsi="Arial" w:cs="Arial"/>
          <w:sz w:val="22"/>
          <w:szCs w:val="22"/>
          <w:lang w:val="de-DE"/>
        </w:rPr>
        <w:tab/>
        <w:t>_______________</w:t>
      </w:r>
      <w:r w:rsidRPr="00D26B3E">
        <w:rPr>
          <w:rFonts w:ascii="Arial" w:hAnsi="Arial" w:cs="Arial"/>
          <w:sz w:val="22"/>
          <w:szCs w:val="22"/>
          <w:lang w:val="de-DE"/>
        </w:rPr>
        <w:tab/>
        <w:t>_________________________________________</w:t>
      </w:r>
    </w:p>
    <w:p w14:paraId="075A51A3" w14:textId="2DA503E5" w:rsidR="00D26B3E" w:rsidRPr="00D26B3E" w:rsidRDefault="00D26B3E" w:rsidP="00D26B3E">
      <w:pPr>
        <w:tabs>
          <w:tab w:val="left" w:pos="-283"/>
          <w:tab w:val="left" w:pos="437"/>
          <w:tab w:val="left" w:pos="1280"/>
          <w:tab w:val="left" w:pos="1877"/>
          <w:tab w:val="left" w:pos="2597"/>
          <w:tab w:val="left" w:pos="3317"/>
          <w:tab w:val="left" w:pos="4037"/>
          <w:tab w:val="left" w:pos="4757"/>
          <w:tab w:val="left" w:pos="5477"/>
          <w:tab w:val="left" w:pos="5759"/>
          <w:tab w:val="left" w:pos="6156"/>
          <w:tab w:val="left" w:pos="7637"/>
          <w:tab w:val="left" w:pos="8357"/>
          <w:tab w:val="left" w:pos="9077"/>
        </w:tabs>
        <w:ind w:left="1440" w:hanging="1723"/>
        <w:rPr>
          <w:rFonts w:ascii="Arial" w:hAnsi="Arial" w:cs="Arial"/>
          <w:sz w:val="16"/>
          <w:szCs w:val="16"/>
          <w:lang w:val="de-DE"/>
        </w:rPr>
      </w:pPr>
      <w:r w:rsidRPr="00D26B3E">
        <w:rPr>
          <w:rFonts w:ascii="Arial" w:hAnsi="Arial" w:cs="Arial"/>
          <w:sz w:val="22"/>
          <w:szCs w:val="22"/>
          <w:lang w:val="de-DE"/>
        </w:rPr>
        <w:t>Ort, Datum</w:t>
      </w:r>
      <w:r w:rsidRPr="00D26B3E">
        <w:rPr>
          <w:rFonts w:ascii="Arial" w:hAnsi="Arial" w:cs="Arial"/>
          <w:sz w:val="22"/>
          <w:szCs w:val="22"/>
          <w:lang w:val="de-DE"/>
        </w:rPr>
        <w:tab/>
      </w:r>
      <w:r w:rsidRPr="00D26B3E">
        <w:rPr>
          <w:rFonts w:ascii="Arial" w:hAnsi="Arial" w:cs="Arial"/>
          <w:sz w:val="22"/>
          <w:szCs w:val="22"/>
          <w:lang w:val="de-DE"/>
        </w:rPr>
        <w:tab/>
      </w:r>
      <w:r>
        <w:rPr>
          <w:rFonts w:ascii="Arial" w:hAnsi="Arial" w:cs="Arial"/>
          <w:sz w:val="22"/>
          <w:szCs w:val="22"/>
          <w:lang w:val="de-DE"/>
        </w:rPr>
        <w:tab/>
      </w:r>
      <w:r w:rsidRPr="00D26B3E">
        <w:rPr>
          <w:rFonts w:ascii="Arial" w:hAnsi="Arial" w:cs="Arial"/>
          <w:sz w:val="22"/>
          <w:szCs w:val="22"/>
          <w:lang w:val="de-DE"/>
        </w:rPr>
        <w:t>Unterschrift</w:t>
      </w:r>
      <w:r w:rsidRPr="00D26B3E">
        <w:rPr>
          <w:rFonts w:ascii="Arial" w:hAnsi="Arial" w:cs="Arial"/>
          <w:sz w:val="22"/>
          <w:szCs w:val="22"/>
          <w:lang w:val="de-DE"/>
        </w:rPr>
        <w:tab/>
      </w:r>
      <w:r w:rsidRPr="00D26B3E">
        <w:rPr>
          <w:rFonts w:ascii="Arial" w:hAnsi="Arial" w:cs="Arial"/>
          <w:sz w:val="22"/>
          <w:szCs w:val="22"/>
          <w:lang w:val="de-DE"/>
        </w:rPr>
        <w:tab/>
      </w:r>
      <w:r w:rsidRPr="00D26B3E">
        <w:rPr>
          <w:rFonts w:ascii="Arial" w:hAnsi="Arial" w:cs="Arial"/>
          <w:sz w:val="16"/>
          <w:szCs w:val="16"/>
          <w:lang w:val="de-DE"/>
        </w:rPr>
        <w:t xml:space="preserve">bei Minderjährigen auch die Unterschrift eines </w:t>
      </w:r>
      <w:r>
        <w:rPr>
          <w:rFonts w:ascii="Arial" w:hAnsi="Arial" w:cs="Arial"/>
          <w:sz w:val="16"/>
          <w:szCs w:val="16"/>
          <w:lang w:val="de-DE"/>
        </w:rPr>
        <w:t>E</w:t>
      </w:r>
      <w:r w:rsidRPr="00D26B3E">
        <w:rPr>
          <w:rFonts w:ascii="Arial" w:hAnsi="Arial" w:cs="Arial"/>
          <w:sz w:val="16"/>
          <w:szCs w:val="16"/>
          <w:lang w:val="de-DE"/>
        </w:rPr>
        <w:t>rziehungsberechtigten</w:t>
      </w:r>
    </w:p>
    <w:p w14:paraId="636BD239" w14:textId="77777777" w:rsidR="00D26B3E" w:rsidRPr="00D26B3E" w:rsidRDefault="00D26B3E" w:rsidP="00D26B3E">
      <w:pPr>
        <w:tabs>
          <w:tab w:val="left" w:pos="-283"/>
          <w:tab w:val="left" w:pos="437"/>
          <w:tab w:val="left" w:pos="1280"/>
          <w:tab w:val="left" w:pos="1877"/>
          <w:tab w:val="left" w:pos="2597"/>
          <w:tab w:val="left" w:pos="3317"/>
          <w:tab w:val="left" w:pos="4037"/>
          <w:tab w:val="left" w:pos="4757"/>
          <w:tab w:val="left" w:pos="5477"/>
          <w:tab w:val="left" w:pos="5759"/>
          <w:tab w:val="left" w:pos="6156"/>
          <w:tab w:val="left" w:pos="7637"/>
          <w:tab w:val="left" w:pos="8357"/>
          <w:tab w:val="left" w:pos="9077"/>
        </w:tabs>
        <w:ind w:left="-283"/>
        <w:jc w:val="both"/>
        <w:rPr>
          <w:rFonts w:ascii="Arial" w:hAnsi="Arial" w:cs="Arial"/>
          <w:sz w:val="22"/>
          <w:szCs w:val="22"/>
          <w:lang w:val="de-DE"/>
        </w:rPr>
      </w:pPr>
    </w:p>
    <w:p w14:paraId="46D1D94F" w14:textId="77777777" w:rsidR="00D26B3E" w:rsidRPr="00D26B3E" w:rsidRDefault="00D26B3E" w:rsidP="00D26B3E">
      <w:pPr>
        <w:tabs>
          <w:tab w:val="left" w:pos="-283"/>
          <w:tab w:val="left" w:pos="437"/>
          <w:tab w:val="left" w:pos="1280"/>
          <w:tab w:val="left" w:pos="1877"/>
          <w:tab w:val="left" w:pos="2597"/>
          <w:tab w:val="left" w:pos="3317"/>
          <w:tab w:val="left" w:pos="4037"/>
          <w:tab w:val="left" w:pos="4757"/>
          <w:tab w:val="left" w:pos="5477"/>
          <w:tab w:val="left" w:pos="5759"/>
          <w:tab w:val="left" w:pos="6156"/>
          <w:tab w:val="left" w:pos="7637"/>
          <w:tab w:val="left" w:pos="8357"/>
          <w:tab w:val="left" w:pos="9077"/>
        </w:tabs>
        <w:ind w:left="-283"/>
        <w:jc w:val="both"/>
        <w:rPr>
          <w:rFonts w:ascii="Arial" w:hAnsi="Arial" w:cs="Arial"/>
          <w:b/>
          <w:sz w:val="22"/>
          <w:szCs w:val="22"/>
          <w:lang w:val="de-DE"/>
        </w:rPr>
      </w:pPr>
      <w:r w:rsidRPr="00D26B3E">
        <w:rPr>
          <w:rFonts w:ascii="Arial" w:hAnsi="Arial" w:cs="Arial"/>
          <w:b/>
          <w:sz w:val="22"/>
          <w:szCs w:val="22"/>
          <w:lang w:val="de-DE"/>
        </w:rPr>
        <w:t>Nutzung der Telefonnummer durch OGV und Kreisverband</w:t>
      </w:r>
    </w:p>
    <w:p w14:paraId="7B8A951F" w14:textId="77777777" w:rsidR="00D26B3E" w:rsidRDefault="00D26B3E" w:rsidP="00D26B3E">
      <w:pPr>
        <w:tabs>
          <w:tab w:val="left" w:pos="-283"/>
          <w:tab w:val="left" w:pos="437"/>
          <w:tab w:val="left" w:pos="1280"/>
          <w:tab w:val="left" w:pos="1877"/>
          <w:tab w:val="left" w:pos="2597"/>
          <w:tab w:val="left" w:pos="3317"/>
          <w:tab w:val="left" w:pos="4037"/>
          <w:tab w:val="left" w:pos="4757"/>
          <w:tab w:val="left" w:pos="5477"/>
          <w:tab w:val="left" w:pos="5759"/>
          <w:tab w:val="left" w:pos="6156"/>
          <w:tab w:val="left" w:pos="7637"/>
          <w:tab w:val="left" w:pos="8357"/>
          <w:tab w:val="left" w:pos="9077"/>
        </w:tabs>
        <w:ind w:left="-283"/>
        <w:jc w:val="both"/>
        <w:rPr>
          <w:rFonts w:ascii="Arial" w:hAnsi="Arial" w:cs="Arial"/>
          <w:sz w:val="22"/>
          <w:szCs w:val="22"/>
          <w:lang w:val="de-DE"/>
        </w:rPr>
      </w:pPr>
      <w:r w:rsidRPr="00D26B3E">
        <w:rPr>
          <w:rFonts w:ascii="Arial" w:hAnsi="Arial" w:cs="Arial"/>
          <w:sz w:val="22"/>
          <w:szCs w:val="22"/>
          <w:lang w:val="de-DE"/>
        </w:rPr>
        <w:t>Ich willige ein, dass der OGV und der Kreisverband, soweit erhoben, meine Telefonnummern zum Zwecke der Kommunikation nutzen. Eine Übermittlung der Telefonnummern an Dritte ist dabei ausgeschlossen.</w:t>
      </w:r>
    </w:p>
    <w:p w14:paraId="21042CE8" w14:textId="77777777" w:rsidR="00D26B3E" w:rsidRPr="00D26B3E" w:rsidRDefault="00D26B3E" w:rsidP="00D26B3E">
      <w:pPr>
        <w:tabs>
          <w:tab w:val="left" w:pos="-283"/>
          <w:tab w:val="left" w:pos="437"/>
          <w:tab w:val="left" w:pos="1280"/>
          <w:tab w:val="left" w:pos="1877"/>
          <w:tab w:val="left" w:pos="2597"/>
          <w:tab w:val="left" w:pos="3317"/>
          <w:tab w:val="left" w:pos="4037"/>
          <w:tab w:val="left" w:pos="4757"/>
          <w:tab w:val="left" w:pos="5477"/>
          <w:tab w:val="left" w:pos="5759"/>
          <w:tab w:val="left" w:pos="6156"/>
          <w:tab w:val="left" w:pos="7637"/>
          <w:tab w:val="left" w:pos="8357"/>
          <w:tab w:val="left" w:pos="9077"/>
        </w:tabs>
        <w:ind w:left="-283"/>
        <w:jc w:val="both"/>
        <w:rPr>
          <w:rFonts w:ascii="Arial" w:hAnsi="Arial" w:cs="Arial"/>
          <w:sz w:val="22"/>
          <w:szCs w:val="22"/>
          <w:lang w:val="de-DE"/>
        </w:rPr>
      </w:pPr>
    </w:p>
    <w:p w14:paraId="582F1DCE" w14:textId="77777777" w:rsidR="00D26B3E" w:rsidRPr="00D26B3E" w:rsidRDefault="00D26B3E" w:rsidP="00D26B3E">
      <w:pPr>
        <w:tabs>
          <w:tab w:val="left" w:pos="-283"/>
          <w:tab w:val="left" w:pos="437"/>
          <w:tab w:val="left" w:pos="1280"/>
          <w:tab w:val="left" w:pos="1877"/>
          <w:tab w:val="left" w:pos="2597"/>
          <w:tab w:val="left" w:pos="3317"/>
          <w:tab w:val="left" w:pos="4037"/>
          <w:tab w:val="left" w:pos="4757"/>
          <w:tab w:val="left" w:pos="5477"/>
          <w:tab w:val="left" w:pos="5759"/>
          <w:tab w:val="left" w:pos="6156"/>
          <w:tab w:val="left" w:pos="7637"/>
          <w:tab w:val="left" w:pos="8357"/>
          <w:tab w:val="left" w:pos="9077"/>
        </w:tabs>
        <w:ind w:left="-283"/>
        <w:jc w:val="both"/>
        <w:rPr>
          <w:rFonts w:ascii="Arial" w:hAnsi="Arial" w:cs="Arial"/>
          <w:sz w:val="22"/>
          <w:szCs w:val="22"/>
          <w:lang w:val="de-DE"/>
        </w:rPr>
      </w:pPr>
      <w:r w:rsidRPr="00D26B3E">
        <w:rPr>
          <w:rFonts w:ascii="Arial" w:hAnsi="Arial" w:cs="Arial"/>
          <w:sz w:val="22"/>
          <w:szCs w:val="22"/>
          <w:lang w:val="de-DE"/>
        </w:rPr>
        <w:t>_______________</w:t>
      </w:r>
      <w:r w:rsidRPr="00D26B3E">
        <w:rPr>
          <w:rFonts w:ascii="Arial" w:hAnsi="Arial" w:cs="Arial"/>
          <w:sz w:val="22"/>
          <w:szCs w:val="22"/>
          <w:lang w:val="de-DE"/>
        </w:rPr>
        <w:tab/>
        <w:t>_______________</w:t>
      </w:r>
      <w:r w:rsidRPr="00D26B3E">
        <w:rPr>
          <w:rFonts w:ascii="Arial" w:hAnsi="Arial" w:cs="Arial"/>
          <w:sz w:val="22"/>
          <w:szCs w:val="22"/>
          <w:lang w:val="de-DE"/>
        </w:rPr>
        <w:tab/>
        <w:t>_________________________________________</w:t>
      </w:r>
    </w:p>
    <w:p w14:paraId="5AF34C28" w14:textId="37D675DF" w:rsidR="00D26B3E" w:rsidRDefault="00D26B3E" w:rsidP="004C3780">
      <w:pPr>
        <w:tabs>
          <w:tab w:val="left" w:pos="-283"/>
          <w:tab w:val="left" w:pos="437"/>
          <w:tab w:val="left" w:pos="1280"/>
          <w:tab w:val="left" w:pos="1877"/>
          <w:tab w:val="left" w:pos="2597"/>
          <w:tab w:val="left" w:pos="3317"/>
          <w:tab w:val="left" w:pos="4037"/>
          <w:tab w:val="left" w:pos="4757"/>
          <w:tab w:val="left" w:pos="5477"/>
          <w:tab w:val="left" w:pos="5759"/>
          <w:tab w:val="left" w:pos="6156"/>
          <w:tab w:val="left" w:pos="7637"/>
          <w:tab w:val="left" w:pos="8357"/>
          <w:tab w:val="left" w:pos="9077"/>
        </w:tabs>
        <w:ind w:left="-283"/>
        <w:rPr>
          <w:rFonts w:ascii="Arial" w:hAnsi="Arial" w:cs="Arial"/>
          <w:sz w:val="22"/>
          <w:szCs w:val="22"/>
          <w:lang w:val="de-DE"/>
        </w:rPr>
      </w:pPr>
      <w:r w:rsidRPr="00D26B3E">
        <w:rPr>
          <w:rFonts w:ascii="Arial" w:hAnsi="Arial" w:cs="Arial"/>
          <w:sz w:val="22"/>
          <w:szCs w:val="22"/>
          <w:lang w:val="de-DE"/>
        </w:rPr>
        <w:t>Ort, Datum</w:t>
      </w:r>
      <w:r w:rsidRPr="00D26B3E">
        <w:rPr>
          <w:rFonts w:ascii="Arial" w:hAnsi="Arial" w:cs="Arial"/>
          <w:sz w:val="22"/>
          <w:szCs w:val="22"/>
          <w:lang w:val="de-DE"/>
        </w:rPr>
        <w:tab/>
      </w:r>
      <w:r w:rsidRPr="00D26B3E">
        <w:rPr>
          <w:rFonts w:ascii="Arial" w:hAnsi="Arial" w:cs="Arial"/>
          <w:sz w:val="22"/>
          <w:szCs w:val="22"/>
          <w:lang w:val="de-DE"/>
        </w:rPr>
        <w:tab/>
        <w:t>Unterschrift</w:t>
      </w:r>
      <w:r w:rsidRPr="00D26B3E">
        <w:rPr>
          <w:rFonts w:ascii="Arial" w:hAnsi="Arial" w:cs="Arial"/>
          <w:sz w:val="22"/>
          <w:szCs w:val="22"/>
          <w:lang w:val="de-DE"/>
        </w:rPr>
        <w:tab/>
      </w:r>
      <w:r w:rsidRPr="00D26B3E">
        <w:rPr>
          <w:rFonts w:ascii="Arial" w:hAnsi="Arial" w:cs="Arial"/>
          <w:sz w:val="22"/>
          <w:szCs w:val="22"/>
          <w:lang w:val="de-DE"/>
        </w:rPr>
        <w:tab/>
      </w:r>
      <w:r w:rsidRPr="004C3780">
        <w:rPr>
          <w:rFonts w:ascii="Arial" w:hAnsi="Arial" w:cs="Arial"/>
          <w:sz w:val="16"/>
          <w:szCs w:val="16"/>
          <w:lang w:val="de-DE"/>
        </w:rPr>
        <w:t>bei Minderjährigen auch die Unterschrift eines Erziehungsberechtigten</w:t>
      </w:r>
    </w:p>
    <w:p w14:paraId="42BD751F" w14:textId="72EBA5FC" w:rsidR="00D26B3E" w:rsidRPr="00D15F6D" w:rsidRDefault="00D26B3E" w:rsidP="0081049C">
      <w:pPr>
        <w:tabs>
          <w:tab w:val="left" w:pos="-283"/>
          <w:tab w:val="left" w:pos="437"/>
          <w:tab w:val="left" w:pos="1280"/>
          <w:tab w:val="left" w:pos="1877"/>
          <w:tab w:val="left" w:pos="2597"/>
          <w:tab w:val="left" w:pos="3317"/>
          <w:tab w:val="left" w:pos="4037"/>
          <w:tab w:val="left" w:pos="4757"/>
          <w:tab w:val="left" w:pos="5477"/>
          <w:tab w:val="left" w:pos="5759"/>
          <w:tab w:val="left" w:pos="6156"/>
          <w:tab w:val="left" w:pos="7637"/>
          <w:tab w:val="left" w:pos="8357"/>
          <w:tab w:val="left" w:pos="9077"/>
        </w:tabs>
        <w:ind w:left="-283"/>
        <w:jc w:val="both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noProof/>
          <w:sz w:val="16"/>
          <w:szCs w:val="16"/>
          <w:lang w:val="de-DE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115329" wp14:editId="2BB2184C">
                <wp:simplePos x="0" y="0"/>
                <wp:positionH relativeFrom="column">
                  <wp:posOffset>-153670</wp:posOffset>
                </wp:positionH>
                <wp:positionV relativeFrom="paragraph">
                  <wp:posOffset>1241425</wp:posOffset>
                </wp:positionV>
                <wp:extent cx="6410325" cy="6362700"/>
                <wp:effectExtent l="0" t="0" r="28575" b="19050"/>
                <wp:wrapSquare wrapText="bothSides"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6410325" cy="63627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BA18CD" w14:textId="77777777" w:rsidR="00D15F6D" w:rsidRDefault="00D15F6D" w:rsidP="00D15F6D">
                            <w:pPr>
                              <w:tabs>
                                <w:tab w:val="left" w:pos="0"/>
                                <w:tab w:val="left" w:leader="dot" w:pos="2880"/>
                                <w:tab w:val="left" w:pos="3600"/>
                                <w:tab w:val="left" w:leader="dot" w:pos="9639"/>
                              </w:tabs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  <w:p w14:paraId="0D564944" w14:textId="77777777" w:rsidR="00D15F6D" w:rsidRDefault="00D15F6D" w:rsidP="00D15F6D">
                            <w:pPr>
                              <w:tabs>
                                <w:tab w:val="left" w:pos="0"/>
                                <w:tab w:val="left" w:leader="dot" w:pos="2880"/>
                                <w:tab w:val="left" w:pos="3600"/>
                                <w:tab w:val="left" w:leader="dot" w:pos="9639"/>
                              </w:tabs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  <w:p w14:paraId="31668651" w14:textId="54AECC53" w:rsidR="00D15F6D" w:rsidRPr="00D15F6D" w:rsidRDefault="00D15F6D" w:rsidP="00D15F6D">
                            <w:pPr>
                              <w:tabs>
                                <w:tab w:val="left" w:pos="0"/>
                                <w:tab w:val="left" w:leader="dot" w:pos="2880"/>
                                <w:tab w:val="left" w:pos="3600"/>
                                <w:tab w:val="left" w:leader="dot" w:pos="9639"/>
                              </w:tabs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D15F6D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  <w:lang w:val="de-DE"/>
                              </w:rPr>
                              <w:tab/>
                            </w:r>
                            <w:r w:rsidRPr="00D15F6D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ab/>
                            </w:r>
                            <w:r w:rsidRPr="00D15F6D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  <w:lang w:val="de-DE"/>
                              </w:rPr>
                              <w:t>.............................................................................................</w:t>
                            </w:r>
                          </w:p>
                          <w:p w14:paraId="453B9490" w14:textId="4245728C" w:rsidR="00D15F6D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de-DE"/>
                              </w:rPr>
                              <w:t xml:space="preserve">Obst- und </w:t>
                            </w:r>
                            <w:r w:rsidRPr="00D15F6D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de-DE"/>
                              </w:rPr>
                              <w:t>Gartenbauverein</w:t>
                            </w:r>
                            <w:r w:rsidRPr="00D15F6D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de-DE"/>
                              </w:rPr>
                              <w:tab/>
                            </w:r>
                            <w:r w:rsidRPr="00D15F6D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de-DE"/>
                              </w:rPr>
                              <w:tab/>
                            </w:r>
                            <w:r w:rsidRPr="00D15F6D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de-DE"/>
                              </w:rPr>
                              <w:tab/>
                            </w:r>
                            <w:r w:rsidRPr="00D15F6D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de-DE"/>
                              </w:rPr>
                              <w:tab/>
                              <w:t>Adresse</w:t>
                            </w:r>
                          </w:p>
                          <w:p w14:paraId="089ABC2C" w14:textId="77777777" w:rsidR="00D15F6D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de-DE"/>
                              </w:rPr>
                            </w:pPr>
                          </w:p>
                          <w:p w14:paraId="253FA807" w14:textId="7D36D349" w:rsidR="00D15F6D" w:rsidRPr="00EE022A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de-DE"/>
                              </w:rPr>
                              <w:t>Gläubiger- Identifikationsnummer des OGV</w:t>
                            </w:r>
                            <w:r w:rsidRPr="00D15F6D">
                              <w:rPr>
                                <w:rFonts w:ascii="Arial" w:hAnsi="Arial" w:cs="Arial"/>
                                <w:color w:val="00B050"/>
                                <w:sz w:val="16"/>
                                <w:szCs w:val="16"/>
                                <w:lang w:val="de-DE"/>
                              </w:rPr>
                              <w:t>...........................................</w:t>
                            </w:r>
                            <w:r w:rsidR="00D26B3E">
                              <w:rPr>
                                <w:rFonts w:ascii="Arial" w:hAnsi="Arial" w:cs="Arial"/>
                                <w:color w:val="00B050"/>
                                <w:sz w:val="16"/>
                                <w:szCs w:val="16"/>
                                <w:lang w:val="de-DE"/>
                              </w:rPr>
                              <w:t>.........................................................................................</w:t>
                            </w:r>
                            <w:r w:rsidRPr="00D15F6D">
                              <w:rPr>
                                <w:rFonts w:ascii="Arial" w:hAnsi="Arial" w:cs="Arial"/>
                                <w:color w:val="00B050"/>
                                <w:sz w:val="16"/>
                                <w:szCs w:val="16"/>
                                <w:lang w:val="de-DE"/>
                              </w:rPr>
                              <w:t>.</w:t>
                            </w:r>
                          </w:p>
                          <w:p w14:paraId="51E581C0" w14:textId="77777777" w:rsidR="00D15F6D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de-DE"/>
                              </w:rPr>
                            </w:pPr>
                          </w:p>
                          <w:p w14:paraId="56EAB552" w14:textId="3B548AFC" w:rsidR="00EE022A" w:rsidRPr="00EE022A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de-DE"/>
                              </w:rPr>
                              <w:t>Mandatsreferenz:</w:t>
                            </w:r>
                            <w:r w:rsidRPr="00EE022A">
                              <w:rPr>
                                <w:rFonts w:ascii="Arial" w:hAnsi="Arial" w:cs="Arial"/>
                                <w:color w:val="00B050"/>
                                <w:sz w:val="16"/>
                                <w:szCs w:val="16"/>
                                <w:lang w:val="de-DE"/>
                              </w:rPr>
                              <w:t>.....................................................</w:t>
                            </w:r>
                            <w:r w:rsidR="00EE022A">
                              <w:rPr>
                                <w:rFonts w:ascii="Arial" w:hAnsi="Arial" w:cs="Arial"/>
                                <w:color w:val="00B050"/>
                                <w:sz w:val="16"/>
                                <w:szCs w:val="16"/>
                                <w:lang w:val="de-DE"/>
                              </w:rPr>
                              <w:t>............</w:t>
                            </w:r>
                            <w:r w:rsidR="00D26B3E">
                              <w:rPr>
                                <w:rFonts w:ascii="Arial" w:hAnsi="Arial" w:cs="Arial"/>
                                <w:color w:val="00B050"/>
                                <w:sz w:val="16"/>
                                <w:szCs w:val="16"/>
                                <w:lang w:val="de-DE"/>
                              </w:rPr>
                              <w:t>............................................................................................</w:t>
                            </w:r>
                            <w:r w:rsidR="00EE022A">
                              <w:rPr>
                                <w:rFonts w:ascii="Arial" w:hAnsi="Arial" w:cs="Arial"/>
                                <w:color w:val="00B050"/>
                                <w:sz w:val="16"/>
                                <w:szCs w:val="16"/>
                                <w:lang w:val="de-DE"/>
                              </w:rPr>
                              <w:t>....................</w:t>
                            </w:r>
                          </w:p>
                          <w:p w14:paraId="6CAF89A0" w14:textId="77777777" w:rsidR="00D15F6D" w:rsidRPr="00D15F6D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de-DE"/>
                              </w:rPr>
                            </w:pPr>
                          </w:p>
                          <w:p w14:paraId="3FDDC67E" w14:textId="77777777" w:rsidR="00D15F6D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8"/>
                                <w:lang w:val="de-DE"/>
                              </w:rPr>
                            </w:pPr>
                            <w:r w:rsidRPr="00D15F6D">
                              <w:rPr>
                                <w:rFonts w:ascii="Arial" w:hAnsi="Arial" w:cs="Arial"/>
                                <w:b/>
                                <w:bCs/>
                                <w:szCs w:val="28"/>
                                <w:lang w:val="de-DE"/>
                              </w:rPr>
                              <w:t>SEPA-Lastschriftmandat</w:t>
                            </w:r>
                          </w:p>
                          <w:p w14:paraId="748AD095" w14:textId="77777777" w:rsidR="00D26B3E" w:rsidRDefault="00D26B3E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2"/>
                                <w:lang w:val="de-DE"/>
                              </w:rPr>
                            </w:pPr>
                          </w:p>
                          <w:p w14:paraId="37CBEC6B" w14:textId="77777777" w:rsidR="00D26B3E" w:rsidRPr="00D15F6D" w:rsidRDefault="00D26B3E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2"/>
                                <w:lang w:val="de-DE"/>
                              </w:rPr>
                            </w:pPr>
                          </w:p>
                          <w:p w14:paraId="3A149469" w14:textId="77777777" w:rsidR="00D15F6D" w:rsidRPr="00D15F6D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  <w:lang w:val="de-DE"/>
                              </w:rPr>
                            </w:pPr>
                          </w:p>
                          <w:p w14:paraId="7056AA1D" w14:textId="5FE4C362" w:rsidR="00EE022A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rPr>
                                <w:rFonts w:ascii="Arial" w:hAnsi="Arial" w:cs="Arial"/>
                                <w:sz w:val="20"/>
                                <w:szCs w:val="22"/>
                                <w:lang w:val="de-DE"/>
                              </w:rPr>
                            </w:pPr>
                            <w:r w:rsidRPr="00D15F6D">
                              <w:rPr>
                                <w:rFonts w:ascii="Arial" w:hAnsi="Arial" w:cs="Arial"/>
                                <w:sz w:val="20"/>
                                <w:szCs w:val="22"/>
                                <w:lang w:val="de-DE"/>
                              </w:rPr>
                              <w:t xml:space="preserve">Ich ermächtige den Obst- und </w:t>
                            </w:r>
                            <w:r w:rsidR="00D26B3E" w:rsidRPr="00D15F6D">
                              <w:rPr>
                                <w:rFonts w:ascii="Arial" w:hAnsi="Arial" w:cs="Arial"/>
                                <w:sz w:val="20"/>
                                <w:szCs w:val="22"/>
                                <w:lang w:val="de-DE"/>
                              </w:rPr>
                              <w:t>Gartenbauverein</w:t>
                            </w:r>
                            <w:r w:rsidR="00D26B3E" w:rsidRPr="004C3780">
                              <w:rPr>
                                <w:rFonts w:ascii="Arial" w:hAnsi="Arial" w:cs="Arial"/>
                                <w:color w:val="00B050"/>
                                <w:sz w:val="20"/>
                                <w:szCs w:val="22"/>
                                <w:lang w:val="de-DE"/>
                              </w:rPr>
                              <w:t>...........................................................................................</w:t>
                            </w:r>
                          </w:p>
                          <w:p w14:paraId="76356F0B" w14:textId="47C91F02" w:rsidR="00EE022A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rPr>
                                <w:rFonts w:ascii="Arial" w:hAnsi="Arial" w:cs="Arial"/>
                                <w:sz w:val="20"/>
                                <w:szCs w:val="22"/>
                                <w:lang w:val="de-DE"/>
                              </w:rPr>
                            </w:pPr>
                            <w:r w:rsidRPr="00D15F6D">
                              <w:rPr>
                                <w:rFonts w:ascii="Arial" w:hAnsi="Arial" w:cs="Arial"/>
                                <w:sz w:val="20"/>
                                <w:szCs w:val="22"/>
                                <w:lang w:val="de-DE"/>
                              </w:rPr>
                              <w:t>Zahlungen von meinem Konto m</w:t>
                            </w:r>
                            <w:r w:rsidR="00EE022A">
                              <w:rPr>
                                <w:rFonts w:ascii="Arial" w:hAnsi="Arial" w:cs="Arial"/>
                                <w:sz w:val="20"/>
                                <w:szCs w:val="22"/>
                                <w:lang w:val="de-DE"/>
                              </w:rPr>
                              <w:t>ittels Lastschrift einzuziehen.</w:t>
                            </w:r>
                          </w:p>
                          <w:p w14:paraId="09B76EF7" w14:textId="77777777" w:rsidR="00EE022A" w:rsidRDefault="00EE022A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rPr>
                                <w:rFonts w:ascii="Arial" w:hAnsi="Arial" w:cs="Arial"/>
                                <w:sz w:val="11"/>
                                <w:szCs w:val="11"/>
                                <w:lang w:val="de-DE"/>
                              </w:rPr>
                            </w:pPr>
                          </w:p>
                          <w:p w14:paraId="2539A36F" w14:textId="77777777" w:rsidR="00D26B3E" w:rsidRDefault="00D26B3E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rPr>
                                <w:rFonts w:ascii="Arial" w:hAnsi="Arial" w:cs="Arial"/>
                                <w:sz w:val="11"/>
                                <w:szCs w:val="11"/>
                                <w:lang w:val="de-DE"/>
                              </w:rPr>
                            </w:pPr>
                          </w:p>
                          <w:p w14:paraId="2F3F95A5" w14:textId="77777777" w:rsidR="00D26B3E" w:rsidRPr="00EE022A" w:rsidRDefault="00D26B3E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rPr>
                                <w:rFonts w:ascii="Arial" w:hAnsi="Arial" w:cs="Arial"/>
                                <w:sz w:val="11"/>
                                <w:szCs w:val="11"/>
                                <w:lang w:val="de-DE"/>
                              </w:rPr>
                            </w:pPr>
                          </w:p>
                          <w:p w14:paraId="5D28A809" w14:textId="28C0B035" w:rsidR="00EE022A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rPr>
                                <w:rFonts w:ascii="Arial" w:hAnsi="Arial" w:cs="Arial"/>
                                <w:sz w:val="20"/>
                                <w:szCs w:val="22"/>
                                <w:lang w:val="de-DE"/>
                              </w:rPr>
                            </w:pPr>
                            <w:r w:rsidRPr="00D15F6D">
                              <w:rPr>
                                <w:rFonts w:ascii="Arial" w:hAnsi="Arial" w:cs="Arial"/>
                                <w:sz w:val="20"/>
                                <w:szCs w:val="22"/>
                                <w:lang w:val="de-DE"/>
                              </w:rPr>
                              <w:t>Zugleich weise ich mein Kreditinstitut an, die vom OGV</w:t>
                            </w:r>
                            <w:r w:rsidR="004C3780" w:rsidRPr="00EE022A">
                              <w:rPr>
                                <w:rFonts w:ascii="Arial" w:hAnsi="Arial" w:cs="Arial"/>
                                <w:color w:val="00B050"/>
                                <w:sz w:val="20"/>
                                <w:szCs w:val="22"/>
                                <w:lang w:val="de-DE"/>
                              </w:rPr>
                              <w:t>….............</w:t>
                            </w:r>
                          </w:p>
                          <w:p w14:paraId="428E424E" w14:textId="7BC344D9" w:rsidR="00D15F6D" w:rsidRPr="00D15F6D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rPr>
                                <w:rFonts w:ascii="Arial" w:hAnsi="Arial" w:cs="Arial"/>
                                <w:sz w:val="20"/>
                                <w:szCs w:val="22"/>
                                <w:lang w:val="de-DE"/>
                              </w:rPr>
                            </w:pPr>
                            <w:r w:rsidRPr="00D15F6D">
                              <w:rPr>
                                <w:rFonts w:ascii="Arial" w:hAnsi="Arial" w:cs="Arial"/>
                                <w:sz w:val="20"/>
                                <w:szCs w:val="22"/>
                                <w:lang w:val="de-DE"/>
                              </w:rPr>
                              <w:t>auf mein Konto gezogenen Lastschriften einzulösen.</w:t>
                            </w:r>
                          </w:p>
                          <w:p w14:paraId="66929315" w14:textId="77777777" w:rsidR="00D15F6D" w:rsidRPr="00D15F6D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rPr>
                                <w:rFonts w:ascii="Arial" w:hAnsi="Arial" w:cs="Arial"/>
                                <w:sz w:val="16"/>
                                <w:szCs w:val="22"/>
                                <w:lang w:val="de-DE"/>
                              </w:rPr>
                            </w:pPr>
                            <w:r w:rsidRPr="00D15F6D">
                              <w:rPr>
                                <w:rFonts w:ascii="Arial" w:hAnsi="Arial" w:cs="Arial"/>
                                <w:sz w:val="16"/>
                                <w:szCs w:val="22"/>
                                <w:lang w:val="de-DE"/>
                              </w:rPr>
                              <w:t>Hinweis: ich kann innerhalb von acht Wochen, beginnend mit dem Belastungsdatum, die Erstattung des belasteten Betrages verlangen. Es gelten dabei die mit meinem Kreditinstitut vereinbarten Bedingungen.</w:t>
                            </w:r>
                          </w:p>
                          <w:p w14:paraId="20218A49" w14:textId="77777777" w:rsidR="00D15F6D" w:rsidRPr="00D15F6D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jc w:val="both"/>
                              <w:rPr>
                                <w:rFonts w:ascii="Arial" w:hAnsi="Arial" w:cs="Arial"/>
                                <w:sz w:val="14"/>
                                <w:szCs w:val="22"/>
                                <w:lang w:val="de-DE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56" w:type="dxa"/>
                                <w:right w:w="56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9633"/>
                            </w:tblGrid>
                            <w:tr w:rsidR="00D15F6D" w:rsidRPr="00D15F6D" w14:paraId="4C47BCDE" w14:textId="77777777" w:rsidTr="00570644">
                              <w:trPr>
                                <w:jc w:val="center"/>
                              </w:trPr>
                              <w:tc>
                                <w:tcPr>
                                  <w:tcW w:w="9633" w:type="dxa"/>
                                </w:tcPr>
                                <w:p w14:paraId="41C2DD73" w14:textId="77777777" w:rsidR="00D15F6D" w:rsidRPr="00D15F6D" w:rsidRDefault="00D15F6D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rPr>
                                      <w:rFonts w:ascii="Arial" w:hAnsi="Arial" w:cs="Arial"/>
                                      <w:sz w:val="14"/>
                                      <w:szCs w:val="12"/>
                                      <w:lang w:val="de-DE"/>
                                    </w:rPr>
                                  </w:pPr>
                                  <w:r w:rsidRPr="00D15F6D">
                                    <w:rPr>
                                      <w:rFonts w:ascii="Arial" w:hAnsi="Arial" w:cs="Arial"/>
                                      <w:sz w:val="14"/>
                                      <w:szCs w:val="12"/>
                                      <w:lang w:val="de-DE"/>
                                    </w:rPr>
                                    <w:t>Vorname, Name (Kontoinhaber):</w:t>
                                  </w:r>
                                </w:p>
                                <w:p w14:paraId="74FB8F6A" w14:textId="77777777" w:rsidR="00EE022A" w:rsidRDefault="00EE022A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  <w:lang w:val="de-DE"/>
                                    </w:rPr>
                                  </w:pPr>
                                </w:p>
                                <w:p w14:paraId="6BB650D4" w14:textId="77777777" w:rsidR="00D26B3E" w:rsidRPr="00D15F6D" w:rsidRDefault="00D26B3E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  <w:lang w:val="de-DE"/>
                                    </w:rPr>
                                  </w:pPr>
                                </w:p>
                              </w:tc>
                            </w:tr>
                            <w:tr w:rsidR="00D15F6D" w:rsidRPr="00D15F6D" w14:paraId="7BFB27B9" w14:textId="77777777" w:rsidTr="00570644">
                              <w:trPr>
                                <w:jc w:val="center"/>
                              </w:trPr>
                              <w:tc>
                                <w:tcPr>
                                  <w:tcW w:w="9633" w:type="dxa"/>
                                </w:tcPr>
                                <w:p w14:paraId="77256131" w14:textId="3373952D" w:rsidR="00D15F6D" w:rsidRPr="00D15F6D" w:rsidRDefault="00EE022A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spacing w:after="58"/>
                                    <w:rPr>
                                      <w:rFonts w:ascii="Arial" w:hAnsi="Arial" w:cs="Arial"/>
                                      <w:sz w:val="14"/>
                                      <w:szCs w:val="12"/>
                                      <w:lang w:val="de-DE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4"/>
                                      <w:szCs w:val="12"/>
                                      <w:lang w:val="de-DE"/>
                                    </w:rPr>
                                    <w:t>Straße, Nr.</w:t>
                                  </w:r>
                                </w:p>
                                <w:p w14:paraId="71B9CEAA" w14:textId="77777777" w:rsidR="00D15F6D" w:rsidRPr="00D26B3E" w:rsidRDefault="00D15F6D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spacing w:after="58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  <w:lang w:val="de-DE"/>
                                    </w:rPr>
                                  </w:pPr>
                                </w:p>
                                <w:p w14:paraId="700E9F1E" w14:textId="77777777" w:rsidR="00D26B3E" w:rsidRPr="00D15F6D" w:rsidRDefault="00D26B3E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spacing w:after="58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  <w:lang w:val="de-DE"/>
                                    </w:rPr>
                                  </w:pPr>
                                </w:p>
                              </w:tc>
                            </w:tr>
                            <w:tr w:rsidR="00D15F6D" w:rsidRPr="00D15F6D" w14:paraId="607FEBB8" w14:textId="77777777" w:rsidTr="00570644">
                              <w:trPr>
                                <w:trHeight w:val="378"/>
                                <w:jc w:val="center"/>
                              </w:trPr>
                              <w:tc>
                                <w:tcPr>
                                  <w:tcW w:w="9633" w:type="dxa"/>
                                </w:tcPr>
                                <w:p w14:paraId="742E9F8F" w14:textId="77777777" w:rsidR="00D15F6D" w:rsidRDefault="00D15F6D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rPr>
                                      <w:rFonts w:ascii="Arial" w:hAnsi="Arial" w:cs="Arial"/>
                                      <w:sz w:val="14"/>
                                      <w:szCs w:val="12"/>
                                      <w:lang w:val="de-DE"/>
                                    </w:rPr>
                                  </w:pPr>
                                  <w:r w:rsidRPr="00D15F6D">
                                    <w:rPr>
                                      <w:rFonts w:ascii="Arial" w:hAnsi="Arial" w:cs="Arial"/>
                                      <w:sz w:val="14"/>
                                      <w:szCs w:val="12"/>
                                      <w:lang w:val="de-DE"/>
                                    </w:rPr>
                                    <w:t>PLZ, Ort:</w:t>
                                  </w:r>
                                </w:p>
                                <w:p w14:paraId="003A4506" w14:textId="77777777" w:rsidR="00EE022A" w:rsidRDefault="00EE022A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  <w:lang w:val="de-DE"/>
                                    </w:rPr>
                                  </w:pPr>
                                </w:p>
                                <w:p w14:paraId="6D2FDEB6" w14:textId="77777777" w:rsidR="00D26B3E" w:rsidRPr="00D15F6D" w:rsidRDefault="00D26B3E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  <w:lang w:val="de-DE"/>
                                    </w:rPr>
                                  </w:pPr>
                                </w:p>
                              </w:tc>
                            </w:tr>
                            <w:tr w:rsidR="00D15F6D" w:rsidRPr="00D15F6D" w14:paraId="1CC6D179" w14:textId="77777777" w:rsidTr="00570644">
                              <w:trPr>
                                <w:jc w:val="center"/>
                              </w:trPr>
                              <w:tc>
                                <w:tcPr>
                                  <w:tcW w:w="9633" w:type="dxa"/>
                                </w:tcPr>
                                <w:p w14:paraId="2682D893" w14:textId="77777777" w:rsidR="00D15F6D" w:rsidRPr="00D15F6D" w:rsidRDefault="00D15F6D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rPr>
                                      <w:rFonts w:ascii="Arial" w:hAnsi="Arial" w:cs="Arial"/>
                                      <w:sz w:val="14"/>
                                      <w:szCs w:val="12"/>
                                      <w:lang w:val="de-DE"/>
                                    </w:rPr>
                                  </w:pPr>
                                  <w:r w:rsidRPr="00D15F6D">
                                    <w:rPr>
                                      <w:rFonts w:ascii="Arial" w:hAnsi="Arial" w:cs="Arial"/>
                                      <w:sz w:val="14"/>
                                      <w:szCs w:val="12"/>
                                      <w:lang w:val="de-DE"/>
                                    </w:rPr>
                                    <w:t>Kreditinstitut (Name und BIC):</w:t>
                                  </w:r>
                                </w:p>
                                <w:p w14:paraId="5676B4FF" w14:textId="77777777" w:rsidR="00D15F6D" w:rsidRDefault="00D15F6D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  <w:lang w:val="de-DE"/>
                                    </w:rPr>
                                  </w:pPr>
                                </w:p>
                                <w:p w14:paraId="04BB3402" w14:textId="77777777" w:rsidR="00D26B3E" w:rsidRPr="00D15F6D" w:rsidRDefault="00D26B3E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  <w:lang w:val="de-DE"/>
                                    </w:rPr>
                                  </w:pPr>
                                </w:p>
                              </w:tc>
                            </w:tr>
                            <w:tr w:rsidR="00D15F6D" w:rsidRPr="00D15F6D" w14:paraId="16ADFDED" w14:textId="77777777" w:rsidTr="00570644">
                              <w:trPr>
                                <w:jc w:val="center"/>
                              </w:trPr>
                              <w:tc>
                                <w:tcPr>
                                  <w:tcW w:w="9633" w:type="dxa"/>
                                </w:tcPr>
                                <w:p w14:paraId="125ED0E6" w14:textId="77777777" w:rsidR="00D15F6D" w:rsidRPr="00D15F6D" w:rsidRDefault="00D15F6D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rPr>
                                      <w:rFonts w:ascii="Arial" w:hAnsi="Arial" w:cs="Arial"/>
                                      <w:sz w:val="14"/>
                                      <w:szCs w:val="22"/>
                                      <w:lang w:val="de-DE"/>
                                    </w:rPr>
                                  </w:pPr>
                                  <w:r w:rsidRPr="00D15F6D">
                                    <w:rPr>
                                      <w:rFonts w:ascii="Arial" w:hAnsi="Arial" w:cs="Arial"/>
                                      <w:sz w:val="14"/>
                                      <w:szCs w:val="12"/>
                                      <w:lang w:val="de-DE"/>
                                    </w:rPr>
                                    <w:t>IBAN:</w:t>
                                  </w:r>
                                </w:p>
                                <w:p w14:paraId="230A6EDC" w14:textId="77777777" w:rsidR="00D15F6D" w:rsidRDefault="00D15F6D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rPr>
                                      <w:rFonts w:ascii="Arial" w:hAnsi="Arial" w:cs="Arial"/>
                                      <w:sz w:val="22"/>
                                      <w:szCs w:val="12"/>
                                      <w:lang w:val="de-DE"/>
                                    </w:rPr>
                                  </w:pPr>
                                </w:p>
                                <w:p w14:paraId="5A80B509" w14:textId="77777777" w:rsidR="00D26B3E" w:rsidRPr="00D15F6D" w:rsidRDefault="00D26B3E" w:rsidP="00570644">
                                  <w:pPr>
                                    <w:tabs>
                                      <w:tab w:val="left" w:pos="0"/>
                                      <w:tab w:val="left" w:pos="720"/>
                                      <w:tab w:val="left" w:pos="1440"/>
                                      <w:tab w:val="left" w:pos="2160"/>
                                      <w:tab w:val="left" w:pos="2880"/>
                                      <w:tab w:val="left" w:pos="3600"/>
                                      <w:tab w:val="left" w:pos="4320"/>
                                      <w:tab w:val="left" w:pos="5192"/>
                                      <w:tab w:val="left" w:pos="6480"/>
                                    </w:tabs>
                                    <w:rPr>
                                      <w:rFonts w:ascii="Arial" w:hAnsi="Arial" w:cs="Arial"/>
                                      <w:sz w:val="22"/>
                                      <w:szCs w:val="12"/>
                                      <w:lang w:val="de-DE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BF336E7" w14:textId="77777777" w:rsidR="00D15F6D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16"/>
                                <w:szCs w:val="22"/>
                                <w:lang w:val="de-DE"/>
                              </w:rPr>
                            </w:pPr>
                          </w:p>
                          <w:p w14:paraId="36D9538D" w14:textId="77777777" w:rsidR="00D26B3E" w:rsidRDefault="00D26B3E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16"/>
                                <w:szCs w:val="22"/>
                                <w:lang w:val="de-DE"/>
                              </w:rPr>
                            </w:pPr>
                          </w:p>
                          <w:p w14:paraId="21756332" w14:textId="77777777" w:rsidR="00D15F6D" w:rsidRPr="00D15F6D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16"/>
                                <w:szCs w:val="22"/>
                                <w:lang w:val="de-DE"/>
                              </w:rPr>
                            </w:pPr>
                          </w:p>
                          <w:p w14:paraId="2C8E1289" w14:textId="5CCFE657" w:rsidR="00D15F6D" w:rsidRPr="00D15F6D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D15F6D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_______________</w:t>
                            </w:r>
                            <w:r w:rsidRPr="00D15F6D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ab/>
                              <w:t>_____________</w:t>
                            </w:r>
                            <w:r w:rsidR="00EE022A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_______________</w:t>
                            </w:r>
                            <w:r w:rsidRPr="00D15F6D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__</w:t>
                            </w:r>
                          </w:p>
                          <w:p w14:paraId="5B6C1A09" w14:textId="1135ECF3" w:rsidR="00D15F6D" w:rsidRPr="00D15F6D" w:rsidRDefault="00D15F6D" w:rsidP="00D15F6D">
                            <w:pPr>
                              <w:tabs>
                                <w:tab w:val="left" w:pos="0"/>
                                <w:tab w:val="left" w:pos="720"/>
                                <w:tab w:val="left" w:pos="1563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042"/>
                                <w:tab w:val="left" w:pos="6439"/>
                                <w:tab w:val="left" w:pos="7920"/>
                              </w:tabs>
                              <w:rPr>
                                <w:rFonts w:ascii="Arial" w:hAnsi="Arial" w:cs="Arial"/>
                                <w:sz w:val="15"/>
                                <w:szCs w:val="15"/>
                                <w:lang w:val="de-DE"/>
                              </w:rPr>
                            </w:pPr>
                            <w:r w:rsidRPr="00D15F6D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Ort, Datum</w:t>
                            </w:r>
                            <w:r w:rsidRPr="00D15F6D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ab/>
                            </w:r>
                            <w:r w:rsidRPr="00D15F6D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ab/>
                              <w:t>Unterschrift</w:t>
                            </w:r>
                            <w:r w:rsidR="00EE022A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  <w:r w:rsidR="00EE022A" w:rsidRPr="00EE022A">
                              <w:rPr>
                                <w:rFonts w:ascii="Arial" w:hAnsi="Arial" w:cs="Arial"/>
                                <w:sz w:val="15"/>
                                <w:szCs w:val="15"/>
                                <w:lang w:val="de-DE"/>
                              </w:rPr>
                              <w:t>des zahlungspflichtigen Kontoinhabers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15329" id="Textfeld 3" o:spid="_x0000_s1027" type="#_x0000_t202" style="position:absolute;left:0;text-align:left;margin-left:-12.1pt;margin-top:97.75pt;width:504.75pt;height:501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" fillcolor="white [3201]" strokecolor="#70ad47 [3209]" strokeweight="1pt">
                <v:textbox>
                  <w:txbxContent>
                    <w:p w14:paraId="5BBA18CD" w14:textId="77777777" w:rsidR="00D15F6D" w:rsidRDefault="00D15F6D" w:rsidP="00D15F6D">
                      <w:pPr>
                        <w:tabs>
                          <w:tab w:val="left" w:pos="0"/>
                          <w:tab w:val="left" w:leader="dot" w:pos="2880"/>
                          <w:tab w:val="left" w:pos="3600"/>
                          <w:tab w:val="left" w:leader="dot" w:pos="9639"/>
                        </w:tabs>
                        <w:jc w:val="both"/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</w:p>
                    <w:p w14:paraId="0D564944" w14:textId="77777777" w:rsidR="00D15F6D" w:rsidRDefault="00D15F6D" w:rsidP="00D15F6D">
                      <w:pPr>
                        <w:tabs>
                          <w:tab w:val="left" w:pos="0"/>
                          <w:tab w:val="left" w:leader="dot" w:pos="2880"/>
                          <w:tab w:val="left" w:pos="3600"/>
                          <w:tab w:val="left" w:leader="dot" w:pos="9639"/>
                        </w:tabs>
                        <w:jc w:val="both"/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</w:p>
                    <w:p w14:paraId="31668651" w14:textId="54AECC53" w:rsidR="00D15F6D" w:rsidRPr="00D15F6D" w:rsidRDefault="00D15F6D" w:rsidP="00D15F6D">
                      <w:pPr>
                        <w:tabs>
                          <w:tab w:val="left" w:pos="0"/>
                          <w:tab w:val="left" w:leader="dot" w:pos="2880"/>
                          <w:tab w:val="left" w:pos="3600"/>
                          <w:tab w:val="left" w:leader="dot" w:pos="9639"/>
                        </w:tabs>
                        <w:jc w:val="both"/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 w:rsidRPr="00D15F6D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  <w:lang w:val="de-DE"/>
                        </w:rPr>
                        <w:tab/>
                      </w:r>
                      <w:r w:rsidRPr="00D15F6D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ab/>
                      </w:r>
                      <w:r w:rsidRPr="00D15F6D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  <w:lang w:val="de-DE"/>
                        </w:rPr>
                        <w:t>.............................................................................................</w:t>
                      </w:r>
                    </w:p>
                    <w:p w14:paraId="453B9490" w14:textId="4245728C" w:rsidR="00D15F6D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de-DE"/>
                        </w:rPr>
                        <w:t xml:space="preserve">Obst- und </w:t>
                      </w:r>
                      <w:r w:rsidRPr="00D15F6D">
                        <w:rPr>
                          <w:rFonts w:ascii="Arial" w:hAnsi="Arial" w:cs="Arial"/>
                          <w:sz w:val="16"/>
                          <w:szCs w:val="16"/>
                          <w:lang w:val="de-DE"/>
                        </w:rPr>
                        <w:t>Gartenbauverein</w:t>
                      </w:r>
                      <w:r w:rsidRPr="00D15F6D">
                        <w:rPr>
                          <w:rFonts w:ascii="Arial" w:hAnsi="Arial" w:cs="Arial"/>
                          <w:sz w:val="16"/>
                          <w:szCs w:val="16"/>
                          <w:lang w:val="de-DE"/>
                        </w:rPr>
                        <w:tab/>
                      </w:r>
                      <w:r w:rsidRPr="00D15F6D">
                        <w:rPr>
                          <w:rFonts w:ascii="Arial" w:hAnsi="Arial" w:cs="Arial"/>
                          <w:sz w:val="16"/>
                          <w:szCs w:val="16"/>
                          <w:lang w:val="de-DE"/>
                        </w:rPr>
                        <w:tab/>
                      </w:r>
                      <w:r w:rsidRPr="00D15F6D">
                        <w:rPr>
                          <w:rFonts w:ascii="Arial" w:hAnsi="Arial" w:cs="Arial"/>
                          <w:sz w:val="16"/>
                          <w:szCs w:val="16"/>
                          <w:lang w:val="de-DE"/>
                        </w:rPr>
                        <w:tab/>
                      </w:r>
                      <w:r w:rsidRPr="00D15F6D">
                        <w:rPr>
                          <w:rFonts w:ascii="Arial" w:hAnsi="Arial" w:cs="Arial"/>
                          <w:sz w:val="16"/>
                          <w:szCs w:val="16"/>
                          <w:lang w:val="de-DE"/>
                        </w:rPr>
                        <w:tab/>
                        <w:t>Adresse</w:t>
                      </w:r>
                    </w:p>
                    <w:p w14:paraId="089ABC2C" w14:textId="77777777" w:rsidR="00D15F6D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  <w:lang w:val="de-DE"/>
                        </w:rPr>
                      </w:pPr>
                    </w:p>
                    <w:p w14:paraId="253FA807" w14:textId="7D36D349" w:rsidR="00D15F6D" w:rsidRPr="00EE022A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de-DE"/>
                        </w:rPr>
                        <w:t>Gläubiger- Identifikationsnummer des OGV</w:t>
                      </w:r>
                      <w:r w:rsidRPr="00D15F6D">
                        <w:rPr>
                          <w:rFonts w:ascii="Arial" w:hAnsi="Arial" w:cs="Arial"/>
                          <w:color w:val="00B050"/>
                          <w:sz w:val="16"/>
                          <w:szCs w:val="16"/>
                          <w:lang w:val="de-DE"/>
                        </w:rPr>
                        <w:t>...........................................</w:t>
                      </w:r>
                      <w:r w:rsidR="00D26B3E">
                        <w:rPr>
                          <w:rFonts w:ascii="Arial" w:hAnsi="Arial" w:cs="Arial"/>
                          <w:color w:val="00B050"/>
                          <w:sz w:val="16"/>
                          <w:szCs w:val="16"/>
                          <w:lang w:val="de-DE"/>
                        </w:rPr>
                        <w:t>.........................................................................................</w:t>
                      </w:r>
                      <w:r w:rsidRPr="00D15F6D">
                        <w:rPr>
                          <w:rFonts w:ascii="Arial" w:hAnsi="Arial" w:cs="Arial"/>
                          <w:color w:val="00B050"/>
                          <w:sz w:val="16"/>
                          <w:szCs w:val="16"/>
                          <w:lang w:val="de-DE"/>
                        </w:rPr>
                        <w:t>.</w:t>
                      </w:r>
                    </w:p>
                    <w:p w14:paraId="51E581C0" w14:textId="77777777" w:rsidR="00D15F6D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  <w:lang w:val="de-DE"/>
                        </w:rPr>
                      </w:pPr>
                    </w:p>
                    <w:p w14:paraId="56EAB552" w14:textId="3B548AFC" w:rsidR="00EE022A" w:rsidRPr="00EE022A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de-DE"/>
                        </w:rPr>
                        <w:t>Mandatsreferenz:</w:t>
                      </w:r>
                      <w:r w:rsidRPr="00EE022A">
                        <w:rPr>
                          <w:rFonts w:ascii="Arial" w:hAnsi="Arial" w:cs="Arial"/>
                          <w:color w:val="00B050"/>
                          <w:sz w:val="16"/>
                          <w:szCs w:val="16"/>
                          <w:lang w:val="de-DE"/>
                        </w:rPr>
                        <w:t>.....................................................</w:t>
                      </w:r>
                      <w:r w:rsidR="00EE022A">
                        <w:rPr>
                          <w:rFonts w:ascii="Arial" w:hAnsi="Arial" w:cs="Arial"/>
                          <w:color w:val="00B050"/>
                          <w:sz w:val="16"/>
                          <w:szCs w:val="16"/>
                          <w:lang w:val="de-DE"/>
                        </w:rPr>
                        <w:t>............</w:t>
                      </w:r>
                      <w:r w:rsidR="00D26B3E">
                        <w:rPr>
                          <w:rFonts w:ascii="Arial" w:hAnsi="Arial" w:cs="Arial"/>
                          <w:color w:val="00B050"/>
                          <w:sz w:val="16"/>
                          <w:szCs w:val="16"/>
                          <w:lang w:val="de-DE"/>
                        </w:rPr>
                        <w:t>............................................................................................</w:t>
                      </w:r>
                      <w:r w:rsidR="00EE022A">
                        <w:rPr>
                          <w:rFonts w:ascii="Arial" w:hAnsi="Arial" w:cs="Arial"/>
                          <w:color w:val="00B050"/>
                          <w:sz w:val="16"/>
                          <w:szCs w:val="16"/>
                          <w:lang w:val="de-DE"/>
                        </w:rPr>
                        <w:t>....................</w:t>
                      </w:r>
                    </w:p>
                    <w:p w14:paraId="6CAF89A0" w14:textId="77777777" w:rsidR="00D15F6D" w:rsidRPr="00D15F6D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  <w:lang w:val="de-DE"/>
                        </w:rPr>
                      </w:pPr>
                    </w:p>
                    <w:p w14:paraId="3FDDC67E" w14:textId="77777777" w:rsidR="00D15F6D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jc w:val="center"/>
                        <w:rPr>
                          <w:rFonts w:ascii="Arial" w:hAnsi="Arial" w:cs="Arial"/>
                          <w:b/>
                          <w:bCs/>
                          <w:szCs w:val="28"/>
                          <w:lang w:val="de-DE"/>
                        </w:rPr>
                      </w:pPr>
                      <w:r w:rsidRPr="00D15F6D">
                        <w:rPr>
                          <w:rFonts w:ascii="Arial" w:hAnsi="Arial" w:cs="Arial"/>
                          <w:b/>
                          <w:bCs/>
                          <w:szCs w:val="28"/>
                          <w:lang w:val="de-DE"/>
                        </w:rPr>
                        <w:t>SEPA-Lastschriftmandat</w:t>
                      </w:r>
                    </w:p>
                    <w:p w14:paraId="748AD095" w14:textId="77777777" w:rsidR="00D26B3E" w:rsidRDefault="00D26B3E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jc w:val="center"/>
                        <w:rPr>
                          <w:rFonts w:ascii="Arial" w:hAnsi="Arial" w:cs="Arial"/>
                          <w:sz w:val="20"/>
                          <w:szCs w:val="22"/>
                          <w:lang w:val="de-DE"/>
                        </w:rPr>
                      </w:pPr>
                    </w:p>
                    <w:p w14:paraId="37CBEC6B" w14:textId="77777777" w:rsidR="00D26B3E" w:rsidRPr="00D15F6D" w:rsidRDefault="00D26B3E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jc w:val="center"/>
                        <w:rPr>
                          <w:rFonts w:ascii="Arial" w:hAnsi="Arial" w:cs="Arial"/>
                          <w:sz w:val="20"/>
                          <w:szCs w:val="22"/>
                          <w:lang w:val="de-DE"/>
                        </w:rPr>
                      </w:pPr>
                    </w:p>
                    <w:p w14:paraId="3A149469" w14:textId="77777777" w:rsidR="00D15F6D" w:rsidRPr="00D15F6D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jc w:val="both"/>
                        <w:rPr>
                          <w:rFonts w:ascii="Arial" w:hAnsi="Arial" w:cs="Arial"/>
                          <w:sz w:val="12"/>
                          <w:szCs w:val="12"/>
                          <w:lang w:val="de-DE"/>
                        </w:rPr>
                      </w:pPr>
                    </w:p>
                    <w:p w14:paraId="7056AA1D" w14:textId="5FE4C362" w:rsidR="00EE022A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rPr>
                          <w:rFonts w:ascii="Arial" w:hAnsi="Arial" w:cs="Arial"/>
                          <w:sz w:val="20"/>
                          <w:szCs w:val="22"/>
                          <w:lang w:val="de-DE"/>
                        </w:rPr>
                      </w:pPr>
                      <w:r w:rsidRPr="00D15F6D">
                        <w:rPr>
                          <w:rFonts w:ascii="Arial" w:hAnsi="Arial" w:cs="Arial"/>
                          <w:sz w:val="20"/>
                          <w:szCs w:val="22"/>
                          <w:lang w:val="de-DE"/>
                        </w:rPr>
                        <w:t xml:space="preserve">Ich ermächtige den Obst- und </w:t>
                      </w:r>
                      <w:r w:rsidR="00D26B3E" w:rsidRPr="00D15F6D">
                        <w:rPr>
                          <w:rFonts w:ascii="Arial" w:hAnsi="Arial" w:cs="Arial"/>
                          <w:sz w:val="20"/>
                          <w:szCs w:val="22"/>
                          <w:lang w:val="de-DE"/>
                        </w:rPr>
                        <w:t>Gartenbauverein</w:t>
                      </w:r>
                      <w:r w:rsidR="00D26B3E" w:rsidRPr="004C3780">
                        <w:rPr>
                          <w:rFonts w:ascii="Arial" w:hAnsi="Arial" w:cs="Arial"/>
                          <w:color w:val="00B050"/>
                          <w:sz w:val="20"/>
                          <w:szCs w:val="22"/>
                          <w:lang w:val="de-DE"/>
                        </w:rPr>
                        <w:t>...........................................................................................</w:t>
                      </w:r>
                    </w:p>
                    <w:p w14:paraId="76356F0B" w14:textId="47C91F02" w:rsidR="00EE022A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rPr>
                          <w:rFonts w:ascii="Arial" w:hAnsi="Arial" w:cs="Arial"/>
                          <w:sz w:val="20"/>
                          <w:szCs w:val="22"/>
                          <w:lang w:val="de-DE"/>
                        </w:rPr>
                      </w:pPr>
                      <w:r w:rsidRPr="00D15F6D">
                        <w:rPr>
                          <w:rFonts w:ascii="Arial" w:hAnsi="Arial" w:cs="Arial"/>
                          <w:sz w:val="20"/>
                          <w:szCs w:val="22"/>
                          <w:lang w:val="de-DE"/>
                        </w:rPr>
                        <w:t>Zahlungen von meinem Konto m</w:t>
                      </w:r>
                      <w:r w:rsidR="00EE022A">
                        <w:rPr>
                          <w:rFonts w:ascii="Arial" w:hAnsi="Arial" w:cs="Arial"/>
                          <w:sz w:val="20"/>
                          <w:szCs w:val="22"/>
                          <w:lang w:val="de-DE"/>
                        </w:rPr>
                        <w:t>ittels Lastschrift einzuziehen.</w:t>
                      </w:r>
                    </w:p>
                    <w:p w14:paraId="09B76EF7" w14:textId="77777777" w:rsidR="00EE022A" w:rsidRDefault="00EE022A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rPr>
                          <w:rFonts w:ascii="Arial" w:hAnsi="Arial" w:cs="Arial"/>
                          <w:sz w:val="11"/>
                          <w:szCs w:val="11"/>
                          <w:lang w:val="de-DE"/>
                        </w:rPr>
                      </w:pPr>
                    </w:p>
                    <w:p w14:paraId="2539A36F" w14:textId="77777777" w:rsidR="00D26B3E" w:rsidRDefault="00D26B3E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rPr>
                          <w:rFonts w:ascii="Arial" w:hAnsi="Arial" w:cs="Arial"/>
                          <w:sz w:val="11"/>
                          <w:szCs w:val="11"/>
                          <w:lang w:val="de-DE"/>
                        </w:rPr>
                      </w:pPr>
                    </w:p>
                    <w:p w14:paraId="2F3F95A5" w14:textId="77777777" w:rsidR="00D26B3E" w:rsidRPr="00EE022A" w:rsidRDefault="00D26B3E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rPr>
                          <w:rFonts w:ascii="Arial" w:hAnsi="Arial" w:cs="Arial"/>
                          <w:sz w:val="11"/>
                          <w:szCs w:val="11"/>
                          <w:lang w:val="de-DE"/>
                        </w:rPr>
                      </w:pPr>
                    </w:p>
                    <w:p w14:paraId="5D28A809" w14:textId="28C0B035" w:rsidR="00EE022A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rPr>
                          <w:rFonts w:ascii="Arial" w:hAnsi="Arial" w:cs="Arial"/>
                          <w:sz w:val="20"/>
                          <w:szCs w:val="22"/>
                          <w:lang w:val="de-DE"/>
                        </w:rPr>
                      </w:pPr>
                      <w:r w:rsidRPr="00D15F6D">
                        <w:rPr>
                          <w:rFonts w:ascii="Arial" w:hAnsi="Arial" w:cs="Arial"/>
                          <w:sz w:val="20"/>
                          <w:szCs w:val="22"/>
                          <w:lang w:val="de-DE"/>
                        </w:rPr>
                        <w:t>Zugleich weise ich mein Kreditinstitut an, die vom OGV</w:t>
                      </w:r>
                      <w:r w:rsidR="004C3780" w:rsidRPr="00EE022A">
                        <w:rPr>
                          <w:rFonts w:ascii="Arial" w:hAnsi="Arial" w:cs="Arial"/>
                          <w:color w:val="00B050"/>
                          <w:sz w:val="20"/>
                          <w:szCs w:val="22"/>
                          <w:lang w:val="de-DE"/>
                        </w:rPr>
                        <w:t>….............</w:t>
                      </w:r>
                    </w:p>
                    <w:p w14:paraId="428E424E" w14:textId="7BC344D9" w:rsidR="00D15F6D" w:rsidRPr="00D15F6D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rPr>
                          <w:rFonts w:ascii="Arial" w:hAnsi="Arial" w:cs="Arial"/>
                          <w:sz w:val="20"/>
                          <w:szCs w:val="22"/>
                          <w:lang w:val="de-DE"/>
                        </w:rPr>
                      </w:pPr>
                      <w:r w:rsidRPr="00D15F6D">
                        <w:rPr>
                          <w:rFonts w:ascii="Arial" w:hAnsi="Arial" w:cs="Arial"/>
                          <w:sz w:val="20"/>
                          <w:szCs w:val="22"/>
                          <w:lang w:val="de-DE"/>
                        </w:rPr>
                        <w:t>auf mein Konto gezogenen Lastschriften einzulösen.</w:t>
                      </w:r>
                    </w:p>
                    <w:p w14:paraId="66929315" w14:textId="77777777" w:rsidR="00D15F6D" w:rsidRPr="00D15F6D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rPr>
                          <w:rFonts w:ascii="Arial" w:hAnsi="Arial" w:cs="Arial"/>
                          <w:sz w:val="16"/>
                          <w:szCs w:val="22"/>
                          <w:lang w:val="de-DE"/>
                        </w:rPr>
                      </w:pPr>
                      <w:r w:rsidRPr="00D15F6D">
                        <w:rPr>
                          <w:rFonts w:ascii="Arial" w:hAnsi="Arial" w:cs="Arial"/>
                          <w:sz w:val="16"/>
                          <w:szCs w:val="22"/>
                          <w:lang w:val="de-DE"/>
                        </w:rPr>
                        <w:t>Hinweis: ich kann innerhalb von acht Wochen, beginnend mit dem Belastungsdatum, die Erstattung des belasteten Betrages verlangen. Es gelten dabei die mit meinem Kreditinstitut vereinbarten Bedingungen.</w:t>
                      </w:r>
                    </w:p>
                    <w:p w14:paraId="20218A49" w14:textId="77777777" w:rsidR="00D15F6D" w:rsidRPr="00D15F6D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jc w:val="both"/>
                        <w:rPr>
                          <w:rFonts w:ascii="Arial" w:hAnsi="Arial" w:cs="Arial"/>
                          <w:sz w:val="14"/>
                          <w:szCs w:val="22"/>
                          <w:lang w:val="de-DE"/>
                        </w:rPr>
                      </w:pP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56" w:type="dxa"/>
                          <w:right w:w="56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9633"/>
                      </w:tblGrid>
                      <w:tr w:rsidR="00D15F6D" w:rsidRPr="00D15F6D" w14:paraId="4C47BCDE" w14:textId="77777777" w:rsidTr="00570644">
                        <w:trPr>
                          <w:jc w:val="center"/>
                        </w:trPr>
                        <w:tc>
                          <w:tcPr>
                            <w:tcW w:w="9633" w:type="dxa"/>
                          </w:tcPr>
                          <w:p w14:paraId="41C2DD73" w14:textId="77777777" w:rsidR="00D15F6D" w:rsidRPr="00D15F6D" w:rsidRDefault="00D15F6D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de-DE"/>
                              </w:rPr>
                            </w:pPr>
                            <w:r w:rsidRPr="00D15F6D"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de-DE"/>
                              </w:rPr>
                              <w:t>Vorname, Name (Kontoinhaber):</w:t>
                            </w:r>
                          </w:p>
                          <w:p w14:paraId="74FB8F6A" w14:textId="77777777" w:rsidR="00EE022A" w:rsidRDefault="00EE022A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  <w:p w14:paraId="6BB650D4" w14:textId="77777777" w:rsidR="00D26B3E" w:rsidRPr="00D15F6D" w:rsidRDefault="00D26B3E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</w:tc>
                      </w:tr>
                      <w:tr w:rsidR="00D15F6D" w:rsidRPr="00D15F6D" w14:paraId="7BFB27B9" w14:textId="77777777" w:rsidTr="00570644">
                        <w:trPr>
                          <w:jc w:val="center"/>
                        </w:trPr>
                        <w:tc>
                          <w:tcPr>
                            <w:tcW w:w="9633" w:type="dxa"/>
                          </w:tcPr>
                          <w:p w14:paraId="77256131" w14:textId="3373952D" w:rsidR="00D15F6D" w:rsidRPr="00D15F6D" w:rsidRDefault="00EE022A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spacing w:after="58"/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de-DE"/>
                              </w:rPr>
                              <w:t>Straße, Nr.</w:t>
                            </w:r>
                          </w:p>
                          <w:p w14:paraId="71B9CEAA" w14:textId="77777777" w:rsidR="00D15F6D" w:rsidRPr="00D26B3E" w:rsidRDefault="00D15F6D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spacing w:after="58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  <w:p w14:paraId="700E9F1E" w14:textId="77777777" w:rsidR="00D26B3E" w:rsidRPr="00D15F6D" w:rsidRDefault="00D26B3E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spacing w:after="58"/>
                              <w:rPr>
                                <w:rFonts w:ascii="Arial" w:hAnsi="Arial" w:cs="Arial"/>
                                <w:sz w:val="12"/>
                                <w:szCs w:val="12"/>
                                <w:lang w:val="de-DE"/>
                              </w:rPr>
                            </w:pPr>
                          </w:p>
                        </w:tc>
                      </w:tr>
                      <w:tr w:rsidR="00D15F6D" w:rsidRPr="00D15F6D" w14:paraId="607FEBB8" w14:textId="77777777" w:rsidTr="00570644">
                        <w:trPr>
                          <w:trHeight w:val="378"/>
                          <w:jc w:val="center"/>
                        </w:trPr>
                        <w:tc>
                          <w:tcPr>
                            <w:tcW w:w="9633" w:type="dxa"/>
                          </w:tcPr>
                          <w:p w14:paraId="742E9F8F" w14:textId="77777777" w:rsidR="00D15F6D" w:rsidRDefault="00D15F6D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de-DE"/>
                              </w:rPr>
                            </w:pPr>
                            <w:r w:rsidRPr="00D15F6D"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de-DE"/>
                              </w:rPr>
                              <w:t>PLZ, Ort:</w:t>
                            </w:r>
                          </w:p>
                          <w:p w14:paraId="003A4506" w14:textId="77777777" w:rsidR="00EE022A" w:rsidRDefault="00EE022A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  <w:p w14:paraId="6D2FDEB6" w14:textId="77777777" w:rsidR="00D26B3E" w:rsidRPr="00D15F6D" w:rsidRDefault="00D26B3E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</w:tc>
                      </w:tr>
                      <w:tr w:rsidR="00D15F6D" w:rsidRPr="00D15F6D" w14:paraId="1CC6D179" w14:textId="77777777" w:rsidTr="00570644">
                        <w:trPr>
                          <w:jc w:val="center"/>
                        </w:trPr>
                        <w:tc>
                          <w:tcPr>
                            <w:tcW w:w="9633" w:type="dxa"/>
                          </w:tcPr>
                          <w:p w14:paraId="2682D893" w14:textId="77777777" w:rsidR="00D15F6D" w:rsidRPr="00D15F6D" w:rsidRDefault="00D15F6D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de-DE"/>
                              </w:rPr>
                            </w:pPr>
                            <w:r w:rsidRPr="00D15F6D"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de-DE"/>
                              </w:rPr>
                              <w:t>Kreditinstitut (Name und BIC):</w:t>
                            </w:r>
                          </w:p>
                          <w:p w14:paraId="5676B4FF" w14:textId="77777777" w:rsidR="00D15F6D" w:rsidRDefault="00D15F6D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  <w:p w14:paraId="04BB3402" w14:textId="77777777" w:rsidR="00D26B3E" w:rsidRPr="00D15F6D" w:rsidRDefault="00D26B3E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</w:tc>
                      </w:tr>
                      <w:tr w:rsidR="00D15F6D" w:rsidRPr="00D15F6D" w14:paraId="16ADFDED" w14:textId="77777777" w:rsidTr="00570644">
                        <w:trPr>
                          <w:jc w:val="center"/>
                        </w:trPr>
                        <w:tc>
                          <w:tcPr>
                            <w:tcW w:w="9633" w:type="dxa"/>
                          </w:tcPr>
                          <w:p w14:paraId="125ED0E6" w14:textId="77777777" w:rsidR="00D15F6D" w:rsidRPr="00D15F6D" w:rsidRDefault="00D15F6D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14"/>
                                <w:szCs w:val="22"/>
                                <w:lang w:val="de-DE"/>
                              </w:rPr>
                            </w:pPr>
                            <w:r w:rsidRPr="00D15F6D"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de-DE"/>
                              </w:rPr>
                              <w:t>IBAN:</w:t>
                            </w:r>
                          </w:p>
                          <w:p w14:paraId="230A6EDC" w14:textId="77777777" w:rsidR="00D15F6D" w:rsidRDefault="00D15F6D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22"/>
                                <w:szCs w:val="12"/>
                                <w:lang w:val="de-DE"/>
                              </w:rPr>
                            </w:pPr>
                          </w:p>
                          <w:p w14:paraId="5A80B509" w14:textId="77777777" w:rsidR="00D26B3E" w:rsidRPr="00D15F6D" w:rsidRDefault="00D26B3E" w:rsidP="00570644">
                            <w:pPr>
                              <w:tabs>
                                <w:tab w:val="left" w:pos="0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192"/>
                                <w:tab w:val="left" w:pos="6480"/>
                              </w:tabs>
                              <w:rPr>
                                <w:rFonts w:ascii="Arial" w:hAnsi="Arial" w:cs="Arial"/>
                                <w:sz w:val="22"/>
                                <w:szCs w:val="12"/>
                                <w:lang w:val="de-DE"/>
                              </w:rPr>
                            </w:pPr>
                          </w:p>
                        </w:tc>
                      </w:tr>
                    </w:tbl>
                    <w:p w14:paraId="2BF336E7" w14:textId="77777777" w:rsidR="00D15F6D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440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192"/>
                          <w:tab w:val="left" w:pos="6480"/>
                        </w:tabs>
                        <w:rPr>
                          <w:rFonts w:ascii="Arial" w:hAnsi="Arial" w:cs="Arial"/>
                          <w:sz w:val="16"/>
                          <w:szCs w:val="22"/>
                          <w:lang w:val="de-DE"/>
                        </w:rPr>
                      </w:pPr>
                    </w:p>
                    <w:p w14:paraId="36D9538D" w14:textId="77777777" w:rsidR="00D26B3E" w:rsidRDefault="00D26B3E" w:rsidP="00D15F6D">
                      <w:pPr>
                        <w:tabs>
                          <w:tab w:val="left" w:pos="0"/>
                          <w:tab w:val="left" w:pos="720"/>
                          <w:tab w:val="left" w:pos="1440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192"/>
                          <w:tab w:val="left" w:pos="6480"/>
                        </w:tabs>
                        <w:rPr>
                          <w:rFonts w:ascii="Arial" w:hAnsi="Arial" w:cs="Arial"/>
                          <w:sz w:val="16"/>
                          <w:szCs w:val="22"/>
                          <w:lang w:val="de-DE"/>
                        </w:rPr>
                      </w:pPr>
                    </w:p>
                    <w:p w14:paraId="21756332" w14:textId="77777777" w:rsidR="00D15F6D" w:rsidRPr="00D15F6D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440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192"/>
                          <w:tab w:val="left" w:pos="6480"/>
                        </w:tabs>
                        <w:rPr>
                          <w:rFonts w:ascii="Arial" w:hAnsi="Arial" w:cs="Arial"/>
                          <w:sz w:val="16"/>
                          <w:szCs w:val="22"/>
                          <w:lang w:val="de-DE"/>
                        </w:rPr>
                      </w:pPr>
                    </w:p>
                    <w:p w14:paraId="2C8E1289" w14:textId="5CCFE657" w:rsidR="00D15F6D" w:rsidRPr="00D15F6D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jc w:val="both"/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 w:rsidRPr="00D15F6D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_______________</w:t>
                      </w:r>
                      <w:r w:rsidRPr="00D15F6D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ab/>
                        <w:t>_____________</w:t>
                      </w:r>
                      <w:r w:rsidR="00EE022A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_______________</w:t>
                      </w:r>
                      <w:r w:rsidRPr="00D15F6D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__</w:t>
                      </w:r>
                    </w:p>
                    <w:p w14:paraId="5B6C1A09" w14:textId="1135ECF3" w:rsidR="00D15F6D" w:rsidRPr="00D15F6D" w:rsidRDefault="00D15F6D" w:rsidP="00D15F6D">
                      <w:pPr>
                        <w:tabs>
                          <w:tab w:val="left" w:pos="0"/>
                          <w:tab w:val="left" w:pos="720"/>
                          <w:tab w:val="left" w:pos="1563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042"/>
                          <w:tab w:val="left" w:pos="6439"/>
                          <w:tab w:val="left" w:pos="7920"/>
                        </w:tabs>
                        <w:rPr>
                          <w:rFonts w:ascii="Arial" w:hAnsi="Arial" w:cs="Arial"/>
                          <w:sz w:val="15"/>
                          <w:szCs w:val="15"/>
                          <w:lang w:val="de-DE"/>
                        </w:rPr>
                      </w:pPr>
                      <w:r w:rsidRPr="00D15F6D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Ort, Datum</w:t>
                      </w:r>
                      <w:r w:rsidRPr="00D15F6D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ab/>
                      </w:r>
                      <w:r w:rsidRPr="00D15F6D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ab/>
                        <w:t>Unterschrift</w:t>
                      </w:r>
                      <w:r w:rsidR="00EE022A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  <w:r w:rsidR="00EE022A" w:rsidRPr="00EE022A">
                        <w:rPr>
                          <w:rFonts w:ascii="Arial" w:hAnsi="Arial" w:cs="Arial"/>
                          <w:sz w:val="15"/>
                          <w:szCs w:val="15"/>
                          <w:lang w:val="de-DE"/>
                        </w:rPr>
                        <w:t>des zahlungspflichtigen Kontoinhabers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0C92D7A" w14:textId="42D4A5DB" w:rsidR="00D15F6D" w:rsidRPr="00D15F6D" w:rsidRDefault="00D15F6D" w:rsidP="00CB0DD2">
      <w:pPr>
        <w:tabs>
          <w:tab w:val="left" w:pos="0"/>
          <w:tab w:val="left" w:leader="dot" w:pos="2880"/>
          <w:tab w:val="left" w:pos="4320"/>
          <w:tab w:val="left" w:leader="dot" w:pos="9639"/>
        </w:tabs>
        <w:jc w:val="both"/>
        <w:rPr>
          <w:rFonts w:ascii="Arial" w:hAnsi="Arial" w:cs="Arial"/>
          <w:sz w:val="16"/>
          <w:szCs w:val="16"/>
          <w:lang w:val="de-DE"/>
        </w:rPr>
      </w:pPr>
    </w:p>
    <w:sectPr w:rsidR="00D15F6D" w:rsidRPr="00D15F6D" w:rsidSect="00B259B1">
      <w:pgSz w:w="11905" w:h="16837"/>
      <w:pgMar w:top="730" w:right="1015" w:bottom="730" w:left="1156" w:header="730" w:footer="73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ehive">
    <w:altName w:val="Cambria Math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de-DE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9B1"/>
    <w:rsid w:val="00004489"/>
    <w:rsid w:val="00024EDD"/>
    <w:rsid w:val="000416AC"/>
    <w:rsid w:val="00043EBB"/>
    <w:rsid w:val="000820FA"/>
    <w:rsid w:val="00092853"/>
    <w:rsid w:val="00112390"/>
    <w:rsid w:val="00121898"/>
    <w:rsid w:val="001A17D0"/>
    <w:rsid w:val="001C62E4"/>
    <w:rsid w:val="00234698"/>
    <w:rsid w:val="00247D28"/>
    <w:rsid w:val="00252412"/>
    <w:rsid w:val="002F3B36"/>
    <w:rsid w:val="003016A9"/>
    <w:rsid w:val="00325BFE"/>
    <w:rsid w:val="00340D28"/>
    <w:rsid w:val="00381767"/>
    <w:rsid w:val="003A4D2E"/>
    <w:rsid w:val="003C7BFF"/>
    <w:rsid w:val="0043226F"/>
    <w:rsid w:val="00444609"/>
    <w:rsid w:val="004B65E3"/>
    <w:rsid w:val="004C3780"/>
    <w:rsid w:val="004E1E74"/>
    <w:rsid w:val="004F7335"/>
    <w:rsid w:val="00535156"/>
    <w:rsid w:val="00546A41"/>
    <w:rsid w:val="00571DFA"/>
    <w:rsid w:val="005A05CE"/>
    <w:rsid w:val="005B0185"/>
    <w:rsid w:val="005B1A68"/>
    <w:rsid w:val="005F5BC4"/>
    <w:rsid w:val="00616943"/>
    <w:rsid w:val="0062076F"/>
    <w:rsid w:val="006F570B"/>
    <w:rsid w:val="00725444"/>
    <w:rsid w:val="007428B6"/>
    <w:rsid w:val="00746382"/>
    <w:rsid w:val="007738FD"/>
    <w:rsid w:val="00787569"/>
    <w:rsid w:val="00797BC8"/>
    <w:rsid w:val="007F435E"/>
    <w:rsid w:val="0081049C"/>
    <w:rsid w:val="008269B2"/>
    <w:rsid w:val="00843E94"/>
    <w:rsid w:val="00887025"/>
    <w:rsid w:val="00896410"/>
    <w:rsid w:val="008A60B5"/>
    <w:rsid w:val="008B72F5"/>
    <w:rsid w:val="00927780"/>
    <w:rsid w:val="00944419"/>
    <w:rsid w:val="00963027"/>
    <w:rsid w:val="009E5360"/>
    <w:rsid w:val="00A10C70"/>
    <w:rsid w:val="00A15772"/>
    <w:rsid w:val="00A47D3A"/>
    <w:rsid w:val="00A8001A"/>
    <w:rsid w:val="00AB7E3D"/>
    <w:rsid w:val="00AC3A71"/>
    <w:rsid w:val="00AD50AB"/>
    <w:rsid w:val="00B259B1"/>
    <w:rsid w:val="00C25588"/>
    <w:rsid w:val="00C64973"/>
    <w:rsid w:val="00CB0DD2"/>
    <w:rsid w:val="00CF4838"/>
    <w:rsid w:val="00D13472"/>
    <w:rsid w:val="00D15F6D"/>
    <w:rsid w:val="00D26B3E"/>
    <w:rsid w:val="00D63E69"/>
    <w:rsid w:val="00DA77FC"/>
    <w:rsid w:val="00DF3C2A"/>
    <w:rsid w:val="00E101F2"/>
    <w:rsid w:val="00E421DB"/>
    <w:rsid w:val="00EC6C7C"/>
    <w:rsid w:val="00EE022A"/>
    <w:rsid w:val="00F97F13"/>
    <w:rsid w:val="00FB54C0"/>
    <w:rsid w:val="00FE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0DCBC30"/>
  <w15:docId w15:val="{2469B12C-2716-4380-A2CE-500830672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F435E"/>
    <w:pPr>
      <w:widowControl w:val="0"/>
      <w:autoSpaceDE w:val="0"/>
      <w:autoSpaceDN w:val="0"/>
      <w:adjustRightInd w:val="0"/>
    </w:pPr>
    <w:rPr>
      <w:rFonts w:ascii="Beehive" w:hAnsi="Beehive"/>
      <w:sz w:val="24"/>
      <w:szCs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semiHidden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C378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C3780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AE72869B.dotm</Template>
  <TotalTime>0</TotalTime>
  <Pages>2</Pages>
  <Words>232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Beitrittserklärung zum Gartenbauverein</vt:lpstr>
    </vt:vector>
  </TitlesOfParts>
  <Company>Landesverband Gartenbau</Company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Beitrittserklärung zum Gartenbauverein</dc:title>
  <dc:creator>Burghardt</dc:creator>
  <cp:lastModifiedBy>Fleiner Stephanie</cp:lastModifiedBy>
  <cp:revision>9</cp:revision>
  <cp:lastPrinted>2020-01-20T08:49:00Z</cp:lastPrinted>
  <dcterms:created xsi:type="dcterms:W3CDTF">2017-05-23T17:22:00Z</dcterms:created>
  <dcterms:modified xsi:type="dcterms:W3CDTF">2020-01-20T09:44:00Z</dcterms:modified>
</cp:coreProperties>
</file>