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Vollmacht für die Mitgliederversammlung</w:t>
      </w:r>
      <w:r>
        <w:rPr>
          <w:rFonts w:ascii="Arial" w:hAnsi="Arial" w:cs="Arial"/>
          <w:color w:val="333333"/>
          <w:sz w:val="27"/>
          <w:szCs w:val="27"/>
        </w:rPr>
        <w:t xml:space="preserve"> des </w:t>
      </w:r>
      <w:bookmarkStart w:id="0" w:name="_GoBack"/>
      <w:bookmarkEnd w:id="0"/>
      <w:r>
        <w:rPr>
          <w:rFonts w:ascii="Arial" w:hAnsi="Arial" w:cs="Arial"/>
          <w:color w:val="333333"/>
          <w:sz w:val="27"/>
          <w:szCs w:val="27"/>
        </w:rPr>
        <w:t xml:space="preserve">Kreisverbandes Regensburg für Gartenkultur und Landespflege e.V. </w:t>
      </w: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Kontaktdaten </w:t>
      </w:r>
      <w:r>
        <w:rPr>
          <w:rFonts w:ascii="Arial" w:hAnsi="Arial" w:cs="Arial"/>
          <w:color w:val="333333"/>
          <w:sz w:val="27"/>
          <w:szCs w:val="27"/>
        </w:rPr>
        <w:t>Vorsitzender</w:t>
      </w:r>
      <w:r>
        <w:rPr>
          <w:rFonts w:ascii="Arial" w:hAnsi="Arial" w:cs="Arial"/>
          <w:color w:val="333333"/>
          <w:sz w:val="27"/>
          <w:szCs w:val="27"/>
        </w:rPr>
        <w:t>:</w:t>
      </w: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____________________________________</w:t>
      </w: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____________________________________</w:t>
      </w: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____________________________________</w:t>
      </w:r>
    </w:p>
    <w:p w:rsidR="00185454" w:rsidRDefault="00185454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Als </w:t>
      </w:r>
      <w:r>
        <w:rPr>
          <w:rFonts w:ascii="Arial" w:hAnsi="Arial" w:cs="Arial"/>
          <w:color w:val="333333"/>
          <w:sz w:val="27"/>
          <w:szCs w:val="27"/>
        </w:rPr>
        <w:t xml:space="preserve">Vorsitzender des OGV </w:t>
      </w:r>
      <w:r>
        <w:rPr>
          <w:rFonts w:ascii="Arial" w:hAnsi="Arial" w:cs="Arial"/>
          <w:color w:val="333333"/>
          <w:sz w:val="27"/>
          <w:szCs w:val="27"/>
        </w:rPr>
        <w:t>_______________________________ bin ich bei der</w:t>
      </w: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 Mitgliederversammlung am ________________ stimmberechtigt. Leider ist es mir persönlich nicht möglich, zur Mitgliederversammlung persönlich zu erscheinen.</w:t>
      </w: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Ich erteile aus diesem Grund eine Vollmacht zur Stimmabgabe im Rahmen der Mitgliederversammlung. Das Stimmrecht übertrage ich</w:t>
      </w: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Kontaktdaten Bevollmächtigter:</w:t>
      </w: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____________________________________</w:t>
      </w: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____________________________________</w:t>
      </w: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____________________________________</w:t>
      </w:r>
    </w:p>
    <w:p w:rsidR="00185454" w:rsidRDefault="00185454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</w:p>
    <w:p w:rsidR="00185454" w:rsidRDefault="00185454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Die Vollmacht gilt ausschließlich für oben genannte Mitgliederversammlung. Weiterhin ist ein Widerruf durch mich jederzeit möglich.</w:t>
      </w:r>
    </w:p>
    <w:p w:rsidR="00185454" w:rsidRDefault="00185454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</w:p>
    <w:p w:rsidR="00D02D58" w:rsidRDefault="00D02D58" w:rsidP="00185454">
      <w:pPr>
        <w:pStyle w:val="StandardWeb"/>
        <w:shd w:val="clear" w:color="auto" w:fill="F5F5F5"/>
        <w:jc w:val="both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____________________________________</w:t>
      </w:r>
    </w:p>
    <w:p w:rsidR="00D15FCC" w:rsidRPr="00461BBE" w:rsidRDefault="00D02D58" w:rsidP="00185454">
      <w:pPr>
        <w:pStyle w:val="StandardWeb"/>
        <w:shd w:val="clear" w:color="auto" w:fill="F5F5F5"/>
        <w:jc w:val="both"/>
        <w:textAlignment w:val="baseline"/>
      </w:pPr>
      <w:r>
        <w:rPr>
          <w:rFonts w:ascii="Arial" w:hAnsi="Arial" w:cs="Arial"/>
          <w:color w:val="333333"/>
          <w:sz w:val="27"/>
          <w:szCs w:val="27"/>
        </w:rPr>
        <w:t>Datum</w:t>
      </w:r>
      <w:r w:rsidR="00185454">
        <w:rPr>
          <w:rFonts w:ascii="Arial" w:hAnsi="Arial" w:cs="Arial"/>
          <w:color w:val="333333"/>
          <w:sz w:val="27"/>
          <w:szCs w:val="27"/>
        </w:rPr>
        <w:t xml:space="preserve">, Ort, </w:t>
      </w:r>
      <w:r>
        <w:rPr>
          <w:rFonts w:ascii="Arial" w:hAnsi="Arial" w:cs="Arial"/>
          <w:color w:val="333333"/>
          <w:sz w:val="27"/>
          <w:szCs w:val="27"/>
        </w:rPr>
        <w:t>Unterschrift Vollmachtgeber</w:t>
      </w:r>
    </w:p>
    <w:sectPr w:rsidR="00D15FCC" w:rsidRPr="00461BBE" w:rsidSect="00D272A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703" w:right="849" w:bottom="1135" w:left="1304" w:header="113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899" w:rsidRDefault="000D1899" w:rsidP="000C02C1">
      <w:pPr>
        <w:spacing w:line="240" w:lineRule="auto"/>
      </w:pPr>
      <w:r>
        <w:separator/>
      </w:r>
    </w:p>
  </w:endnote>
  <w:endnote w:type="continuationSeparator" w:id="0">
    <w:p w:rsidR="000D1899" w:rsidRDefault="000D1899" w:rsidP="000C02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pPr w:leftFromText="142" w:rightFromText="142" w:vertAnchor="page" w:horzAnchor="margin" w:tblpY="1587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00"/>
      <w:gridCol w:w="3200"/>
      <w:gridCol w:w="3200"/>
    </w:tblGrid>
    <w:tr w:rsidR="00476F17" w:rsidRPr="00D272AB" w:rsidTr="0097717F">
      <w:tc>
        <w:tcPr>
          <w:tcW w:w="3200" w:type="dxa"/>
        </w:tcPr>
        <w:p w:rsidR="00476F17" w:rsidRPr="00D272AB" w:rsidRDefault="00476F17" w:rsidP="00476F17">
          <w:pPr>
            <w:tabs>
              <w:tab w:val="left" w:pos="476"/>
            </w:tabs>
            <w:spacing w:line="240" w:lineRule="exac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200" w:type="dxa"/>
        </w:tcPr>
        <w:p w:rsidR="00476F17" w:rsidRPr="00D272AB" w:rsidRDefault="00476F17" w:rsidP="00476F17">
          <w:pPr>
            <w:tabs>
              <w:tab w:val="right" w:pos="2329"/>
            </w:tabs>
            <w:spacing w:line="240" w:lineRule="exac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200" w:type="dxa"/>
        </w:tcPr>
        <w:p w:rsidR="00476F17" w:rsidRPr="00D272AB" w:rsidRDefault="00D272AB" w:rsidP="00476F17">
          <w:pPr>
            <w:tabs>
              <w:tab w:val="left" w:pos="476"/>
            </w:tabs>
            <w:spacing w:line="240" w:lineRule="exact"/>
            <w:rPr>
              <w:rFonts w:ascii="Arial" w:hAnsi="Arial" w:cs="Arial"/>
              <w:sz w:val="16"/>
              <w:szCs w:val="16"/>
            </w:rPr>
          </w:pPr>
          <w:r w:rsidRPr="00D272AB">
            <w:rPr>
              <w:rFonts w:ascii="Arial" w:hAnsi="Arial" w:cs="Arial"/>
              <w:sz w:val="16"/>
              <w:szCs w:val="16"/>
            </w:rPr>
            <w:t>www.kv-gartenbauvereine-regensburg.de</w:t>
          </w:r>
        </w:p>
      </w:tc>
    </w:tr>
  </w:tbl>
  <w:p w:rsidR="00476F17" w:rsidRPr="00476F17" w:rsidRDefault="00476F17" w:rsidP="00476F17">
    <w:pPr>
      <w:tabs>
        <w:tab w:val="left" w:pos="476"/>
      </w:tabs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pPr w:leftFromText="142" w:rightFromText="142" w:vertAnchor="page" w:horzAnchor="margin" w:tblpY="1587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00"/>
      <w:gridCol w:w="3037"/>
      <w:gridCol w:w="3363"/>
    </w:tblGrid>
    <w:tr w:rsidR="008C3E48" w:rsidRPr="00E2201C" w:rsidTr="001C15FC">
      <w:tc>
        <w:tcPr>
          <w:tcW w:w="3200" w:type="dxa"/>
        </w:tcPr>
        <w:p w:rsidR="008C3E48" w:rsidRPr="00E2201C" w:rsidRDefault="008C3E48" w:rsidP="00476F17">
          <w:pPr>
            <w:tabs>
              <w:tab w:val="left" w:pos="476"/>
            </w:tabs>
            <w:spacing w:line="240" w:lineRule="exact"/>
            <w:rPr>
              <w:sz w:val="16"/>
              <w:szCs w:val="16"/>
            </w:rPr>
          </w:pPr>
        </w:p>
      </w:tc>
      <w:tc>
        <w:tcPr>
          <w:tcW w:w="3037" w:type="dxa"/>
        </w:tcPr>
        <w:p w:rsidR="008C3E48" w:rsidRPr="00E2201C" w:rsidRDefault="008C3E48" w:rsidP="00476F17">
          <w:pPr>
            <w:tabs>
              <w:tab w:val="right" w:pos="2329"/>
            </w:tabs>
            <w:spacing w:line="240" w:lineRule="exact"/>
            <w:rPr>
              <w:sz w:val="16"/>
              <w:szCs w:val="16"/>
            </w:rPr>
          </w:pPr>
        </w:p>
      </w:tc>
      <w:tc>
        <w:tcPr>
          <w:tcW w:w="3363" w:type="dxa"/>
        </w:tcPr>
        <w:p w:rsidR="008C3E48" w:rsidRPr="001C15FC" w:rsidRDefault="00E90758" w:rsidP="00825BEC">
          <w:pPr>
            <w:tabs>
              <w:tab w:val="left" w:pos="476"/>
            </w:tabs>
            <w:spacing w:line="240" w:lineRule="exact"/>
            <w:rPr>
              <w:rFonts w:ascii="Arial" w:hAnsi="Arial" w:cs="Arial"/>
              <w:sz w:val="18"/>
              <w:szCs w:val="18"/>
            </w:rPr>
          </w:pPr>
          <w:r w:rsidRPr="001C15FC">
            <w:rPr>
              <w:rFonts w:ascii="Arial" w:hAnsi="Arial" w:cs="Arial"/>
              <w:color w:val="BFBFBF" w:themeColor="background1" w:themeShade="BF"/>
              <w:sz w:val="18"/>
              <w:szCs w:val="18"/>
            </w:rPr>
            <w:t>www.</w:t>
          </w:r>
          <w:r w:rsidR="00825BEC" w:rsidRPr="001C15FC">
            <w:rPr>
              <w:rFonts w:ascii="Arial" w:hAnsi="Arial" w:cs="Arial"/>
              <w:color w:val="BFBFBF" w:themeColor="background1" w:themeShade="BF"/>
              <w:sz w:val="18"/>
              <w:szCs w:val="18"/>
            </w:rPr>
            <w:t>kv-gartenbauvereine-regensburg</w:t>
          </w:r>
          <w:r w:rsidRPr="001C15FC">
            <w:rPr>
              <w:rFonts w:ascii="Arial" w:hAnsi="Arial" w:cs="Arial"/>
              <w:color w:val="BFBFBF" w:themeColor="background1" w:themeShade="BF"/>
              <w:sz w:val="18"/>
              <w:szCs w:val="18"/>
            </w:rPr>
            <w:t>.de</w:t>
          </w:r>
        </w:p>
      </w:tc>
    </w:tr>
  </w:tbl>
  <w:p w:rsidR="00E2201C" w:rsidRPr="00E2201C" w:rsidRDefault="00E2201C" w:rsidP="00E2201C">
    <w:pPr>
      <w:tabs>
        <w:tab w:val="left" w:pos="476"/>
      </w:tabs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899" w:rsidRDefault="000D1899" w:rsidP="000C02C1">
      <w:pPr>
        <w:spacing w:line="240" w:lineRule="auto"/>
      </w:pPr>
      <w:r>
        <w:separator/>
      </w:r>
    </w:p>
  </w:footnote>
  <w:footnote w:type="continuationSeparator" w:id="0">
    <w:p w:rsidR="000D1899" w:rsidRDefault="000D1899" w:rsidP="000C02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626" w:rsidRDefault="00EA5626">
    <w:pPr>
      <w:pStyle w:val="Kopfzeile"/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19E571D8" wp14:editId="124D39C6">
              <wp:simplePos x="0" y="0"/>
              <wp:positionH relativeFrom="margin">
                <wp:posOffset>17780</wp:posOffset>
              </wp:positionH>
              <wp:positionV relativeFrom="page">
                <wp:posOffset>1262380</wp:posOffset>
              </wp:positionV>
              <wp:extent cx="6075045" cy="572770"/>
              <wp:effectExtent l="0" t="0" r="1905" b="0"/>
              <wp:wrapSquare wrapText="bothSides"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5045" cy="572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0758" w:rsidRPr="00F2573B" w:rsidRDefault="00E90758" w:rsidP="00E90758">
                          <w:pPr>
                            <w:pStyle w:val="BetreffWiederholung"/>
                          </w:pPr>
                          <w:r w:rsidRPr="00F2573B">
                            <w:t xml:space="preserve">Seite </w:t>
                          </w:r>
                          <w:r w:rsidRPr="00F2573B">
                            <w:fldChar w:fldCharType="begin"/>
                          </w:r>
                          <w:r w:rsidRPr="00F2573B">
                            <w:instrText>PAGE   \* MERGEFORMAT</w:instrText>
                          </w:r>
                          <w:r w:rsidRPr="00F2573B">
                            <w:fldChar w:fldCharType="separate"/>
                          </w:r>
                          <w:r w:rsidR="008A24D8">
                            <w:rPr>
                              <w:noProof/>
                            </w:rPr>
                            <w:t>2</w:t>
                          </w:r>
                          <w:r w:rsidRPr="00F2573B">
                            <w:fldChar w:fldCharType="end"/>
                          </w:r>
                        </w:p>
                        <w:p w:rsidR="00E90758" w:rsidRDefault="00E90758" w:rsidP="00E90758">
                          <w:pPr>
                            <w:pStyle w:val="BetreffWiederholung"/>
                            <w:rPr>
                              <w:b/>
                            </w:rPr>
                          </w:pPr>
                          <w:r w:rsidRPr="00584DDE">
                            <w:rPr>
                              <w:b/>
                            </w:rPr>
                            <w:fldChar w:fldCharType="begin"/>
                          </w:r>
                          <w:r w:rsidRPr="00584DDE">
                            <w:rPr>
                              <w:b/>
                            </w:rPr>
                            <w:instrText xml:space="preserve"> REF  Betreff  \* MERGEFORMAT </w:instrText>
                          </w:r>
                          <w:r w:rsidRPr="00584DDE">
                            <w:rPr>
                              <w:b/>
                            </w:rPr>
                            <w:fldChar w:fldCharType="separate"/>
                          </w:r>
                          <w:r w:rsidR="00185454">
                            <w:rPr>
                              <w:bCs/>
                            </w:rPr>
                            <w:t>Fehler! Verweisquelle konnte nicht gefunden werden.</w:t>
                          </w:r>
                          <w:r w:rsidRPr="00584DDE">
                            <w:rPr>
                              <w:b/>
                            </w:rPr>
                            <w:fldChar w:fldCharType="end"/>
                          </w:r>
                        </w:p>
                        <w:p w:rsidR="00EA5626" w:rsidRPr="00F2573B" w:rsidRDefault="00E90758" w:rsidP="00E90758">
                          <w:pPr>
                            <w:pStyle w:val="BetreffWiederholung"/>
                          </w:pPr>
                          <w:r w:rsidRPr="00EF0A16">
                            <w:t>A</w:t>
                          </w:r>
                          <w:r w:rsidR="008A24D8">
                            <w:t>z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 w:rsidR="00F93993">
                            <w:fldChar w:fldCharType="begin"/>
                          </w:r>
                          <w:r w:rsidR="00F93993">
                            <w:instrText xml:space="preserve"> REF  AZ  \* MERGEFORMAT </w:instrText>
                          </w:r>
                          <w:r w:rsidR="00F93993">
                            <w:fldChar w:fldCharType="separate"/>
                          </w:r>
                          <w:r w:rsidR="00185454">
                            <w:rPr>
                              <w:b/>
                              <w:bCs/>
                            </w:rPr>
                            <w:t>Fehler! Verweisquelle konnte nicht gefunden werden.</w:t>
                          </w:r>
                          <w:r w:rsidR="00F9399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E571D8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6" type="#_x0000_t202" style="position:absolute;margin-left:1.4pt;margin-top:99.4pt;width:478.35pt;height:45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" filled="f" stroked="f">
              <v:textbox inset="0,0,0,0">
                <w:txbxContent>
                  <w:p w:rsidR="00E90758" w:rsidRPr="00F2573B" w:rsidRDefault="00E90758" w:rsidP="00E90758">
                    <w:pPr>
                      <w:pStyle w:val="BetreffWiederholung"/>
                    </w:pPr>
                    <w:r w:rsidRPr="00F2573B">
                      <w:t xml:space="preserve">Seite </w:t>
                    </w:r>
                    <w:r w:rsidRPr="00F2573B">
                      <w:fldChar w:fldCharType="begin"/>
                    </w:r>
                    <w:r w:rsidRPr="00F2573B">
                      <w:instrText>PAGE   \* MERGEFORMAT</w:instrText>
                    </w:r>
                    <w:r w:rsidRPr="00F2573B">
                      <w:fldChar w:fldCharType="separate"/>
                    </w:r>
                    <w:r w:rsidR="008A24D8">
                      <w:rPr>
                        <w:noProof/>
                      </w:rPr>
                      <w:t>2</w:t>
                    </w:r>
                    <w:r w:rsidRPr="00F2573B">
                      <w:fldChar w:fldCharType="end"/>
                    </w:r>
                  </w:p>
                  <w:p w:rsidR="00E90758" w:rsidRDefault="00E90758" w:rsidP="00E90758">
                    <w:pPr>
                      <w:pStyle w:val="BetreffWiederholung"/>
                      <w:rPr>
                        <w:b/>
                      </w:rPr>
                    </w:pPr>
                    <w:r w:rsidRPr="00584DDE">
                      <w:rPr>
                        <w:b/>
                      </w:rPr>
                      <w:fldChar w:fldCharType="begin"/>
                    </w:r>
                    <w:r w:rsidRPr="00584DDE">
                      <w:rPr>
                        <w:b/>
                      </w:rPr>
                      <w:instrText xml:space="preserve"> REF  Betreff  \* MERGEFORMAT </w:instrText>
                    </w:r>
                    <w:r w:rsidRPr="00584DDE">
                      <w:rPr>
                        <w:b/>
                      </w:rPr>
                      <w:fldChar w:fldCharType="separate"/>
                    </w:r>
                    <w:r w:rsidR="00185454">
                      <w:rPr>
                        <w:bCs/>
                      </w:rPr>
                      <w:t>Fehler! Verweisquelle konnte nicht gefunden werden.</w:t>
                    </w:r>
                    <w:r w:rsidRPr="00584DDE">
                      <w:rPr>
                        <w:b/>
                      </w:rPr>
                      <w:fldChar w:fldCharType="end"/>
                    </w:r>
                  </w:p>
                  <w:p w:rsidR="00EA5626" w:rsidRPr="00F2573B" w:rsidRDefault="00E90758" w:rsidP="00E90758">
                    <w:pPr>
                      <w:pStyle w:val="BetreffWiederholung"/>
                    </w:pPr>
                    <w:r w:rsidRPr="00EF0A16">
                      <w:t>A</w:t>
                    </w:r>
                    <w:r w:rsidR="008A24D8">
                      <w:t>z</w:t>
                    </w:r>
                    <w:r>
                      <w:rPr>
                        <w:b/>
                      </w:rPr>
                      <w:t xml:space="preserve"> </w:t>
                    </w:r>
                    <w:r w:rsidR="00F93993">
                      <w:fldChar w:fldCharType="begin"/>
                    </w:r>
                    <w:r w:rsidR="00F93993">
                      <w:instrText xml:space="preserve"> REF  AZ  \* MERGEFORMAT </w:instrText>
                    </w:r>
                    <w:r w:rsidR="00F93993">
                      <w:fldChar w:fldCharType="separate"/>
                    </w:r>
                    <w:r w:rsidR="00185454">
                      <w:rPr>
                        <w:b/>
                        <w:bCs/>
                      </w:rPr>
                      <w:t>Fehler! Verweisquelle konnte nicht gefunden werden.</w:t>
                    </w:r>
                    <w:r w:rsidR="00F93993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7A5" w:rsidRDefault="003877A5" w:rsidP="00E27234">
    <w:pPr>
      <w:pStyle w:val="Kopfzeile"/>
      <w:tabs>
        <w:tab w:val="clear" w:pos="4536"/>
        <w:tab w:val="clear" w:pos="9072"/>
        <w:tab w:val="left" w:pos="5572"/>
      </w:tabs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5408" behindDoc="0" locked="1" layoutInCell="1" allowOverlap="1" wp14:anchorId="37AE0D4A" wp14:editId="2B4097BE">
              <wp:simplePos x="0" y="0"/>
              <wp:positionH relativeFrom="margin">
                <wp:posOffset>17780</wp:posOffset>
              </wp:positionH>
              <wp:positionV relativeFrom="page">
                <wp:posOffset>1262380</wp:posOffset>
              </wp:positionV>
              <wp:extent cx="6077585" cy="675640"/>
              <wp:effectExtent l="0" t="0" r="0" b="10160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7585" cy="6756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77A5" w:rsidRPr="00F2573B" w:rsidRDefault="003877A5" w:rsidP="00F2573B">
                          <w:pPr>
                            <w:pStyle w:val="BetreffWiederholung"/>
                          </w:pPr>
                          <w:r w:rsidRPr="00F2573B">
                            <w:t xml:space="preserve">Seite </w:t>
                          </w:r>
                          <w:r w:rsidRPr="00F2573B">
                            <w:fldChar w:fldCharType="begin"/>
                          </w:r>
                          <w:r w:rsidRPr="00F2573B">
                            <w:instrText>PAGE   \* MERGEFORMAT</w:instrText>
                          </w:r>
                          <w:r w:rsidRPr="00F2573B">
                            <w:fldChar w:fldCharType="separate"/>
                          </w:r>
                          <w:r w:rsidR="00185454">
                            <w:rPr>
                              <w:noProof/>
                            </w:rPr>
                            <w:t>2</w:t>
                          </w:r>
                          <w:r w:rsidRPr="00F2573B">
                            <w:fldChar w:fldCharType="end"/>
                          </w:r>
                        </w:p>
                        <w:p w:rsidR="00F2573B" w:rsidRPr="00F2573B" w:rsidRDefault="00F2573B" w:rsidP="00F2573B">
                          <w:pPr>
                            <w:pStyle w:val="BetreffWiederholung"/>
                          </w:pPr>
                        </w:p>
                        <w:p w:rsidR="00F2573B" w:rsidRPr="00F2573B" w:rsidRDefault="00F2573B" w:rsidP="00F2573B">
                          <w:pPr>
                            <w:pStyle w:val="BetreffWiederholung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E0D4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1.4pt;margin-top:99.4pt;width:478.55pt;height:5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" filled="f" stroked="f">
              <v:textbox inset="0,0,0,0">
                <w:txbxContent>
                  <w:p w:rsidR="003877A5" w:rsidRPr="00F2573B" w:rsidRDefault="003877A5" w:rsidP="00F2573B">
                    <w:pPr>
                      <w:pStyle w:val="BetreffWiederholung"/>
                    </w:pPr>
                    <w:r w:rsidRPr="00F2573B">
                      <w:t xml:space="preserve">Seite </w:t>
                    </w:r>
                    <w:r w:rsidRPr="00F2573B">
                      <w:fldChar w:fldCharType="begin"/>
                    </w:r>
                    <w:r w:rsidRPr="00F2573B">
                      <w:instrText>PAGE   \* MERGEFORMAT</w:instrText>
                    </w:r>
                    <w:r w:rsidRPr="00F2573B">
                      <w:fldChar w:fldCharType="separate"/>
                    </w:r>
                    <w:r w:rsidR="00185454">
                      <w:rPr>
                        <w:noProof/>
                      </w:rPr>
                      <w:t>2</w:t>
                    </w:r>
                    <w:r w:rsidRPr="00F2573B">
                      <w:fldChar w:fldCharType="end"/>
                    </w:r>
                  </w:p>
                  <w:p w:rsidR="00F2573B" w:rsidRPr="00F2573B" w:rsidRDefault="00F2573B" w:rsidP="00F2573B">
                    <w:pPr>
                      <w:pStyle w:val="BetreffWiederholung"/>
                    </w:pPr>
                  </w:p>
                  <w:p w:rsidR="00F2573B" w:rsidRPr="00F2573B" w:rsidRDefault="00F2573B" w:rsidP="00F2573B">
                    <w:pPr>
                      <w:pStyle w:val="BetreffWiederholung"/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323" w:rsidRPr="00A75CAC" w:rsidRDefault="006D6323" w:rsidP="006D6323">
    <w:pPr>
      <w:pStyle w:val="Kopfzeile"/>
      <w:tabs>
        <w:tab w:val="left" w:pos="6379"/>
      </w:tabs>
      <w:rPr>
        <w:rFonts w:ascii="Arial" w:hAnsi="Arial" w:cs="Arial"/>
        <w:sz w:val="20"/>
        <w:szCs w:val="20"/>
      </w:rPr>
    </w:pPr>
    <w:r>
      <w:rPr>
        <w:noProof/>
        <w:lang w:eastAsia="de-DE"/>
      </w:rPr>
      <w:drawing>
        <wp:anchor distT="0" distB="0" distL="114300" distR="114300" simplePos="0" relativeHeight="251677696" behindDoc="0" locked="0" layoutInCell="1" allowOverlap="1" wp14:anchorId="680A0EEA" wp14:editId="64EB1E5E">
          <wp:simplePos x="0" y="0"/>
          <wp:positionH relativeFrom="column">
            <wp:posOffset>3506070</wp:posOffset>
          </wp:positionH>
          <wp:positionV relativeFrom="paragraph">
            <wp:posOffset>-143120</wp:posOffset>
          </wp:positionV>
          <wp:extent cx="482400" cy="608641"/>
          <wp:effectExtent l="0" t="0" r="0" b="127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91"/>
                  <a:stretch/>
                </pic:blipFill>
                <pic:spPr bwMode="auto">
                  <a:xfrm>
                    <a:off x="0" y="0"/>
                    <a:ext cx="482400" cy="6086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A75CAC">
      <w:rPr>
        <w:rFonts w:ascii="Arial" w:hAnsi="Arial" w:cs="Arial"/>
        <w:sz w:val="20"/>
        <w:szCs w:val="20"/>
      </w:rPr>
      <w:t>Kreisverband Regensburg für</w:t>
    </w:r>
  </w:p>
  <w:p w:rsidR="008C75E2" w:rsidRPr="00A75CAC" w:rsidRDefault="006D6323" w:rsidP="006D6323">
    <w:pPr>
      <w:pStyle w:val="Kopfzeile"/>
      <w:tabs>
        <w:tab w:val="left" w:pos="6379"/>
      </w:tabs>
      <w:rPr>
        <w:rFonts w:ascii="Arial" w:hAnsi="Arial" w:cs="Arial"/>
        <w:sz w:val="20"/>
        <w:szCs w:val="20"/>
      </w:rPr>
    </w:pPr>
    <w:r w:rsidRPr="00A75CAC">
      <w:rPr>
        <w:rFonts w:ascii="Arial" w:hAnsi="Arial" w:cs="Arial"/>
        <w:sz w:val="20"/>
        <w:szCs w:val="20"/>
      </w:rPr>
      <w:tab/>
    </w:r>
    <w:r w:rsidRPr="00A75CAC">
      <w:rPr>
        <w:rFonts w:ascii="Arial" w:hAnsi="Arial" w:cs="Arial"/>
        <w:sz w:val="20"/>
        <w:szCs w:val="20"/>
      </w:rPr>
      <w:tab/>
      <w:t>Gartenkultur und Landespflege e.V.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3ADC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B6E5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E23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0833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8CC5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688B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1417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167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94C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FC1E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3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99"/>
    <w:rsid w:val="00024057"/>
    <w:rsid w:val="0003117A"/>
    <w:rsid w:val="0003683A"/>
    <w:rsid w:val="00042B66"/>
    <w:rsid w:val="000523A4"/>
    <w:rsid w:val="000C02C1"/>
    <w:rsid w:val="000C1639"/>
    <w:rsid w:val="000D1899"/>
    <w:rsid w:val="000F7744"/>
    <w:rsid w:val="001724F2"/>
    <w:rsid w:val="0018327D"/>
    <w:rsid w:val="00185454"/>
    <w:rsid w:val="001C15FC"/>
    <w:rsid w:val="00222B22"/>
    <w:rsid w:val="00287343"/>
    <w:rsid w:val="002F2E15"/>
    <w:rsid w:val="00350E93"/>
    <w:rsid w:val="003600FB"/>
    <w:rsid w:val="003877A5"/>
    <w:rsid w:val="00392155"/>
    <w:rsid w:val="003C3128"/>
    <w:rsid w:val="003D4B74"/>
    <w:rsid w:val="00402535"/>
    <w:rsid w:val="00405EE8"/>
    <w:rsid w:val="0041146B"/>
    <w:rsid w:val="00441FCD"/>
    <w:rsid w:val="00461BBE"/>
    <w:rsid w:val="00476F17"/>
    <w:rsid w:val="0048133D"/>
    <w:rsid w:val="004E43B0"/>
    <w:rsid w:val="004F4E2D"/>
    <w:rsid w:val="004F7596"/>
    <w:rsid w:val="0050010D"/>
    <w:rsid w:val="0054574F"/>
    <w:rsid w:val="00557759"/>
    <w:rsid w:val="0056119B"/>
    <w:rsid w:val="00561BD6"/>
    <w:rsid w:val="00584DDE"/>
    <w:rsid w:val="00591943"/>
    <w:rsid w:val="005B5E95"/>
    <w:rsid w:val="005C290A"/>
    <w:rsid w:val="005D2725"/>
    <w:rsid w:val="005E799E"/>
    <w:rsid w:val="006D6323"/>
    <w:rsid w:val="006D73C2"/>
    <w:rsid w:val="006E4843"/>
    <w:rsid w:val="007224D0"/>
    <w:rsid w:val="00771D2A"/>
    <w:rsid w:val="007D3A22"/>
    <w:rsid w:val="007F47C9"/>
    <w:rsid w:val="00821BEC"/>
    <w:rsid w:val="00825BEC"/>
    <w:rsid w:val="0083730E"/>
    <w:rsid w:val="00886A46"/>
    <w:rsid w:val="008A24D8"/>
    <w:rsid w:val="008A30A8"/>
    <w:rsid w:val="008B31DF"/>
    <w:rsid w:val="008C3E48"/>
    <w:rsid w:val="008C4331"/>
    <w:rsid w:val="008C6280"/>
    <w:rsid w:val="008C75E2"/>
    <w:rsid w:val="00901950"/>
    <w:rsid w:val="00954691"/>
    <w:rsid w:val="00987D84"/>
    <w:rsid w:val="009A0CF8"/>
    <w:rsid w:val="009A7186"/>
    <w:rsid w:val="009B4670"/>
    <w:rsid w:val="009C3CA7"/>
    <w:rsid w:val="009F7CC6"/>
    <w:rsid w:val="00A00073"/>
    <w:rsid w:val="00A0555F"/>
    <w:rsid w:val="00A46B9E"/>
    <w:rsid w:val="00A51B91"/>
    <w:rsid w:val="00A721E2"/>
    <w:rsid w:val="00A757BF"/>
    <w:rsid w:val="00A75CAC"/>
    <w:rsid w:val="00AB2D0B"/>
    <w:rsid w:val="00AD4D37"/>
    <w:rsid w:val="00AE05E6"/>
    <w:rsid w:val="00AE42D9"/>
    <w:rsid w:val="00B0409D"/>
    <w:rsid w:val="00B07EB2"/>
    <w:rsid w:val="00B43D7C"/>
    <w:rsid w:val="00B447A9"/>
    <w:rsid w:val="00B45C88"/>
    <w:rsid w:val="00B64744"/>
    <w:rsid w:val="00BB1C4B"/>
    <w:rsid w:val="00BF6498"/>
    <w:rsid w:val="00BF7A31"/>
    <w:rsid w:val="00C65711"/>
    <w:rsid w:val="00C65FE8"/>
    <w:rsid w:val="00C80C1D"/>
    <w:rsid w:val="00C81067"/>
    <w:rsid w:val="00CA659A"/>
    <w:rsid w:val="00CB1742"/>
    <w:rsid w:val="00D02D58"/>
    <w:rsid w:val="00D15FCC"/>
    <w:rsid w:val="00D272AB"/>
    <w:rsid w:val="00D27CAC"/>
    <w:rsid w:val="00D61141"/>
    <w:rsid w:val="00DB4B71"/>
    <w:rsid w:val="00DD0E76"/>
    <w:rsid w:val="00E2201C"/>
    <w:rsid w:val="00E27234"/>
    <w:rsid w:val="00E54A0A"/>
    <w:rsid w:val="00E609AA"/>
    <w:rsid w:val="00E83D83"/>
    <w:rsid w:val="00E90758"/>
    <w:rsid w:val="00EA559B"/>
    <w:rsid w:val="00EA5626"/>
    <w:rsid w:val="00EE220A"/>
    <w:rsid w:val="00EE5541"/>
    <w:rsid w:val="00EF0A16"/>
    <w:rsid w:val="00EF2FAF"/>
    <w:rsid w:val="00F01357"/>
    <w:rsid w:val="00F2573B"/>
    <w:rsid w:val="00F85E3B"/>
    <w:rsid w:val="00F85FAE"/>
    <w:rsid w:val="00F93993"/>
    <w:rsid w:val="00FA63A3"/>
    <w:rsid w:val="00FD106C"/>
    <w:rsid w:val="00F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673719"/>
  <w15:docId w15:val="{D1C83AED-F1CD-48BE-97B1-9E9FC0F5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76F17"/>
    <w:pPr>
      <w:spacing w:after="0" w:line="300" w:lineRule="exact"/>
    </w:pPr>
    <w:rPr>
      <w:rFonts w:ascii="Corbel" w:hAnsi="Corbel"/>
    </w:rPr>
  </w:style>
  <w:style w:type="paragraph" w:styleId="berschrift1">
    <w:name w:val="heading 1"/>
    <w:basedOn w:val="Standard"/>
    <w:next w:val="Standard"/>
    <w:link w:val="berschrift1Zchn"/>
    <w:uiPriority w:val="9"/>
    <w:rsid w:val="00476F17"/>
    <w:pPr>
      <w:keepNext/>
      <w:keepLines/>
      <w:spacing w:line="240" w:lineRule="auto"/>
      <w:outlineLvl w:val="0"/>
    </w:pPr>
    <w:rPr>
      <w:rFonts w:eastAsiaTheme="majorEastAsia" w:cstheme="majorBidi"/>
      <w:b/>
      <w:color w:val="000000" w:themeColor="text1"/>
      <w:sz w:val="45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476F17"/>
    <w:pPr>
      <w:keepNext/>
      <w:keepLines/>
      <w:spacing w:before="40" w:line="240" w:lineRule="auto"/>
      <w:outlineLvl w:val="1"/>
    </w:pPr>
    <w:rPr>
      <w:rFonts w:eastAsiaTheme="majorEastAsia" w:cstheme="majorBidi"/>
      <w:color w:val="000000" w:themeColor="text1"/>
      <w:sz w:val="29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76F17"/>
    <w:rPr>
      <w:rFonts w:ascii="Corbel" w:eastAsiaTheme="majorEastAsia" w:hAnsi="Corbel" w:cstheme="majorBidi"/>
      <w:b/>
      <w:color w:val="000000" w:themeColor="text1"/>
      <w:sz w:val="45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3877A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77A5"/>
    <w:rPr>
      <w:rFonts w:ascii="Corbel" w:hAnsi="Corbe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3877A5"/>
    <w:pPr>
      <w:tabs>
        <w:tab w:val="center" w:pos="4536"/>
        <w:tab w:val="right" w:pos="9072"/>
      </w:tabs>
      <w:spacing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48133D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3877A5"/>
    <w:rPr>
      <w:rFonts w:ascii="Corbel" w:hAnsi="Corbel"/>
      <w:sz w:val="20"/>
    </w:rPr>
  </w:style>
  <w:style w:type="table" w:styleId="Tabellenraster">
    <w:name w:val="Table Grid"/>
    <w:basedOn w:val="NormaleTabelle"/>
    <w:uiPriority w:val="39"/>
    <w:rsid w:val="00E22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ntaktdaten">
    <w:name w:val="Kontaktdaten"/>
    <w:basedOn w:val="Standard"/>
    <w:qFormat/>
    <w:rsid w:val="003877A5"/>
    <w:pPr>
      <w:tabs>
        <w:tab w:val="left" w:pos="720"/>
      </w:tabs>
      <w:spacing w:line="240" w:lineRule="exact"/>
    </w:pPr>
    <w:rPr>
      <w:sz w:val="18"/>
      <w:szCs w:val="18"/>
    </w:rPr>
  </w:style>
  <w:style w:type="character" w:styleId="Fett">
    <w:name w:val="Strong"/>
    <w:basedOn w:val="Absatz-Standardschriftart"/>
    <w:uiPriority w:val="22"/>
    <w:qFormat/>
    <w:rsid w:val="00561BD6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561BD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1BD6"/>
    <w:rPr>
      <w:rFonts w:ascii="Corbel" w:hAnsi="Corbel"/>
      <w:i/>
      <w:iCs/>
      <w:color w:val="404040" w:themeColor="text1" w:themeTint="BF"/>
      <w:sz w:val="20"/>
    </w:rPr>
  </w:style>
  <w:style w:type="paragraph" w:customStyle="1" w:styleId="BetreffWiederholung">
    <w:name w:val="Betreff Wiederholung"/>
    <w:basedOn w:val="Standard"/>
    <w:qFormat/>
    <w:rsid w:val="00F2573B"/>
    <w:pPr>
      <w:spacing w:line="200" w:lineRule="exact"/>
      <w:jc w:val="right"/>
    </w:pPr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2573B"/>
    <w:rPr>
      <w:color w:val="0563C1" w:themeColor="hyperlink"/>
      <w:u w:val="single"/>
    </w:rPr>
  </w:style>
  <w:style w:type="character" w:styleId="IntensiveHervorhebung">
    <w:name w:val="Intense Emphasis"/>
    <w:basedOn w:val="Absatz-Standardschriftart"/>
    <w:uiPriority w:val="21"/>
    <w:rsid w:val="00405EE8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rsid w:val="00405EE8"/>
    <w:rPr>
      <w:i/>
      <w:iCs/>
      <w:color w:val="404040" w:themeColor="text1" w:themeTint="BF"/>
    </w:rPr>
  </w:style>
  <w:style w:type="character" w:styleId="BesuchterLink">
    <w:name w:val="FollowedHyperlink"/>
    <w:basedOn w:val="Absatz-Standardschriftart"/>
    <w:uiPriority w:val="99"/>
    <w:semiHidden/>
    <w:unhideWhenUsed/>
    <w:rsid w:val="00F2573B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24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24D0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76F17"/>
    <w:rPr>
      <w:rFonts w:ascii="Corbel" w:eastAsiaTheme="majorEastAsia" w:hAnsi="Corbel" w:cstheme="majorBidi"/>
      <w:color w:val="000000" w:themeColor="text1"/>
      <w:sz w:val="29"/>
      <w:szCs w:val="26"/>
    </w:rPr>
  </w:style>
  <w:style w:type="paragraph" w:styleId="StandardWeb">
    <w:name w:val="Normal (Web)"/>
    <w:basedOn w:val="Standard"/>
    <w:uiPriority w:val="99"/>
    <w:unhideWhenUsed/>
    <w:rsid w:val="00D02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58718">
          <w:marLeft w:val="0"/>
          <w:marRight w:val="0"/>
          <w:marTop w:val="0"/>
          <w:marBottom w:val="360"/>
          <w:divBdr>
            <w:top w:val="single" w:sz="6" w:space="0" w:color="DBDBDB"/>
            <w:left w:val="single" w:sz="6" w:space="0" w:color="DBDBDB"/>
            <w:bottom w:val="single" w:sz="6" w:space="0" w:color="DBDBDB"/>
            <w:right w:val="single" w:sz="6" w:space="0" w:color="DBDBDB"/>
          </w:divBdr>
          <w:divsChild>
            <w:div w:id="17866002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FB77A-9894-4477-81E5-4F56CEF3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Muster_Vollmacht</Template>
  <TotalTime>0</TotalTime>
  <Pages>1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 Regensburg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Fleiner Stephanie</dc:creator>
  <cp:lastModifiedBy>Fleiner Stephanie</cp:lastModifiedBy>
  <cp:revision>2</cp:revision>
  <cp:lastPrinted>2023-01-26T07:51:00Z</cp:lastPrinted>
  <dcterms:created xsi:type="dcterms:W3CDTF">2023-01-26T07:52:00Z</dcterms:created>
  <dcterms:modified xsi:type="dcterms:W3CDTF">2023-01-26T07:52:00Z</dcterms:modified>
</cp:coreProperties>
</file>